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8019F" w14:textId="59164D52" w:rsidR="00AA05CF" w:rsidRPr="00684644" w:rsidRDefault="00FE6CCA" w:rsidP="00A44100">
      <w:pPr>
        <w:rPr>
          <w:rFonts w:ascii="Roboto" w:hAnsi="Roboto" w:cs="Calibri"/>
          <w:noProof/>
          <w:sz w:val="44"/>
          <w:szCs w:val="44"/>
        </w:rPr>
      </w:pPr>
      <w:r w:rsidRPr="00684644">
        <w:rPr>
          <w:rFonts w:ascii="Roboto" w:hAnsi="Roboto" w:cs="Calibri"/>
          <w:noProof/>
          <w:sz w:val="44"/>
          <w:szCs w:val="44"/>
        </w:rPr>
        <w:t>ELLE™ Installation Report</w:t>
      </w:r>
    </w:p>
    <w:p w14:paraId="08097A27" w14:textId="303C3FCB" w:rsidR="00FE6CCA" w:rsidRPr="00684644" w:rsidRDefault="00FE6CCA" w:rsidP="00A44100">
      <w:pPr>
        <w:rPr>
          <w:rFonts w:ascii="Roboto" w:hAnsi="Roboto" w:cs="Calibri"/>
          <w:noProof/>
          <w:sz w:val="44"/>
          <w:szCs w:val="44"/>
        </w:rPr>
      </w:pPr>
    </w:p>
    <w:tbl>
      <w:tblPr>
        <w:tblStyle w:val="TableGrid"/>
        <w:tblW w:w="9881" w:type="dxa"/>
        <w:tblInd w:w="-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5"/>
        <w:gridCol w:w="29"/>
        <w:gridCol w:w="2786"/>
        <w:gridCol w:w="20"/>
        <w:gridCol w:w="2244"/>
        <w:gridCol w:w="2677"/>
      </w:tblGrid>
      <w:tr w:rsidR="00F16D93" w:rsidRPr="00684644" w14:paraId="2BFD11A4" w14:textId="77777777" w:rsidTr="2C2E2C5A">
        <w:trPr>
          <w:trHeight w:val="285"/>
        </w:trPr>
        <w:tc>
          <w:tcPr>
            <w:tcW w:w="98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509B" w14:textId="77777777" w:rsidR="00F16D93" w:rsidRPr="00684644" w:rsidRDefault="005B19E6" w:rsidP="006875E5">
            <w:pPr>
              <w:rPr>
                <w:rFonts w:ascii="Roboto" w:hAnsi="Roboto" w:cstheme="minorHAnsi"/>
                <w:b/>
                <w:noProof/>
                <w:sz w:val="24"/>
                <w:szCs w:val="24"/>
              </w:rPr>
            </w:pPr>
            <w:bookmarkStart w:id="0" w:name="_Hlk511213630"/>
            <w:bookmarkStart w:id="1" w:name="_Hlk536454280"/>
            <w:r w:rsidRPr="00684644">
              <w:rPr>
                <w:rFonts w:ascii="Roboto" w:hAnsi="Roboto" w:cstheme="minorHAnsi"/>
                <w:b/>
                <w:noProof/>
                <w:sz w:val="24"/>
                <w:szCs w:val="24"/>
              </w:rPr>
              <w:t>COMPLETION REPORT</w:t>
            </w:r>
          </w:p>
        </w:tc>
      </w:tr>
      <w:tr w:rsidR="006D69B2" w:rsidRPr="00684644" w14:paraId="5B0D3E42" w14:textId="77777777" w:rsidTr="2C2E2C5A">
        <w:trPr>
          <w:trHeight w:val="285"/>
        </w:trPr>
        <w:tc>
          <w:tcPr>
            <w:tcW w:w="21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69A976C" w14:textId="77777777" w:rsidR="006D69B2" w:rsidRPr="00684644" w:rsidRDefault="006D69B2" w:rsidP="006D69B2">
            <w:pPr>
              <w:jc w:val="right"/>
              <w:rPr>
                <w:rFonts w:ascii="Roboto" w:hAnsi="Roboto" w:cstheme="minorHAnsi"/>
                <w:b/>
                <w:noProof/>
                <w:color w:val="C80028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  <w:shd w:val="clear" w:color="auto" w:fill="E7E6E6" w:themeFill="background2"/>
              </w:rPr>
              <w:t>REPORT</w:t>
            </w: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 xml:space="preserve"> NUMBER</w:t>
            </w:r>
          </w:p>
        </w:tc>
        <w:tc>
          <w:tcPr>
            <w:tcW w:w="7756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AFD1B8" w14:textId="5B420E20" w:rsidR="006D69B2" w:rsidRPr="00684644" w:rsidRDefault="006D69B2" w:rsidP="00AC3B21">
            <w:pPr>
              <w:jc w:val="center"/>
              <w:rPr>
                <w:rFonts w:ascii="Roboto" w:hAnsi="Roboto" w:cstheme="minorHAnsi"/>
                <w:b/>
                <w:noProof/>
                <w:color w:val="FFFFFF" w:themeColor="background1"/>
                <w:sz w:val="24"/>
                <w:szCs w:val="24"/>
                <w:lang w:val="da-DK"/>
              </w:rPr>
            </w:pPr>
          </w:p>
        </w:tc>
      </w:tr>
      <w:tr w:rsidR="005B19E6" w:rsidRPr="00684644" w14:paraId="5A6BC64B" w14:textId="77777777" w:rsidTr="2C2E2C5A">
        <w:trPr>
          <w:trHeight w:val="285"/>
        </w:trPr>
        <w:tc>
          <w:tcPr>
            <w:tcW w:w="988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61A4F95" w14:textId="60F81915" w:rsidR="005B19E6" w:rsidRPr="00684644" w:rsidRDefault="005B19E6" w:rsidP="00F94703">
            <w:pPr>
              <w:tabs>
                <w:tab w:val="right" w:pos="9825"/>
              </w:tabs>
              <w:rPr>
                <w:rFonts w:ascii="Roboto" w:hAnsi="Roboto" w:cstheme="minorHAnsi"/>
                <w:b/>
                <w:noProof/>
                <w:sz w:val="24"/>
                <w:szCs w:val="24"/>
              </w:rPr>
            </w:pPr>
            <w:bookmarkStart w:id="2" w:name="_Hlk1474732"/>
            <w:bookmarkEnd w:id="0"/>
            <w:bookmarkEnd w:id="1"/>
            <w:r w:rsidRPr="00684644">
              <w:rPr>
                <w:rFonts w:ascii="Roboto" w:hAnsi="Roboto" w:cstheme="minorHAnsi"/>
                <w:b/>
                <w:noProof/>
                <w:sz w:val="24"/>
                <w:szCs w:val="24"/>
                <w:shd w:val="clear" w:color="auto" w:fill="AEAAAA" w:themeFill="background2" w:themeFillShade="BF"/>
              </w:rPr>
              <w:t>TURBINE INFORMATION</w:t>
            </w:r>
            <w:r w:rsidR="00F94703" w:rsidRPr="00684644">
              <w:rPr>
                <w:rFonts w:ascii="Roboto" w:hAnsi="Roboto" w:cstheme="minorHAnsi"/>
                <w:b/>
                <w:noProof/>
                <w:color w:val="FFFFFF" w:themeColor="background1"/>
                <w:sz w:val="24"/>
                <w:szCs w:val="24"/>
                <w:shd w:val="clear" w:color="auto" w:fill="AEAAAA" w:themeFill="background2" w:themeFillShade="BF"/>
              </w:rPr>
              <w:tab/>
            </w:r>
          </w:p>
        </w:tc>
      </w:tr>
      <w:tr w:rsidR="002C403A" w:rsidRPr="00684644" w14:paraId="6D12B9CB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3A309CE" w14:textId="77777777" w:rsidR="006875E5" w:rsidRPr="00684644" w:rsidRDefault="006875E5" w:rsidP="00FA266F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bookmarkStart w:id="3" w:name="_Hlk511213875"/>
            <w:bookmarkEnd w:id="2"/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CLIENT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C0684" w14:textId="6D4244B7" w:rsidR="006875E5" w:rsidRPr="00684644" w:rsidRDefault="006875E5" w:rsidP="002520C2">
            <w:pPr>
              <w:rPr>
                <w:rFonts w:ascii="Roboto" w:hAnsi="Roboto" w:cstheme="minorHAnsi"/>
                <w:noProof/>
                <w:color w:val="000000" w:themeColor="text1"/>
                <w:sz w:val="20"/>
                <w:szCs w:val="24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852D855" w14:textId="77777777" w:rsidR="006875E5" w:rsidRPr="00684644" w:rsidRDefault="006875E5" w:rsidP="002E4008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COUNTRY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4221AC" w14:textId="2C16B031" w:rsidR="006875E5" w:rsidRPr="00684644" w:rsidRDefault="006875E5" w:rsidP="002520C2">
            <w:pPr>
              <w:rPr>
                <w:rFonts w:ascii="Roboto" w:hAnsi="Roboto" w:cstheme="minorHAnsi"/>
                <w:noProof/>
                <w:color w:val="000000" w:themeColor="text1"/>
                <w:sz w:val="20"/>
                <w:szCs w:val="24"/>
              </w:rPr>
            </w:pPr>
          </w:p>
        </w:tc>
      </w:tr>
      <w:tr w:rsidR="002C403A" w:rsidRPr="00684644" w14:paraId="09B57F2A" w14:textId="77777777" w:rsidTr="2C2E2C5A">
        <w:trPr>
          <w:trHeight w:val="7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26E99C2" w14:textId="77777777" w:rsidR="006875E5" w:rsidRPr="00684644" w:rsidRDefault="006875E5" w:rsidP="00FA266F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WINDFARM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0D6870" w14:textId="028432FD" w:rsidR="006875E5" w:rsidRPr="00684644" w:rsidRDefault="006875E5" w:rsidP="002520C2">
            <w:pPr>
              <w:rPr>
                <w:rFonts w:ascii="Roboto" w:hAnsi="Roboto" w:cstheme="minorHAnsi"/>
                <w:noProof/>
                <w:color w:val="000000" w:themeColor="text1"/>
                <w:sz w:val="20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C7D09" w14:textId="214DE086" w:rsidR="006875E5" w:rsidRPr="00684644" w:rsidRDefault="006875E5" w:rsidP="002E4008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5A5C7" w14:textId="4B5BF189" w:rsidR="006875E5" w:rsidRPr="00684644" w:rsidRDefault="006875E5" w:rsidP="003F2F54">
            <w:pPr>
              <w:rPr>
                <w:rFonts w:ascii="Roboto" w:hAnsi="Roboto" w:cstheme="minorHAnsi"/>
                <w:noProof/>
                <w:color w:val="000000" w:themeColor="text1"/>
                <w:sz w:val="20"/>
                <w:szCs w:val="24"/>
              </w:rPr>
            </w:pPr>
          </w:p>
        </w:tc>
      </w:tr>
      <w:bookmarkEnd w:id="3"/>
      <w:tr w:rsidR="004B1287" w:rsidRPr="00684644" w14:paraId="0936DAE9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12DC26C2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WTG ID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7924E" w14:textId="016DC035" w:rsidR="004B1287" w:rsidRPr="00684644" w:rsidRDefault="004B1287" w:rsidP="004B1287">
            <w:pPr>
              <w:rPr>
                <w:rFonts w:ascii="Roboto" w:hAnsi="Roboto" w:cstheme="minorHAnsi"/>
                <w:noProof/>
                <w:color w:val="000000" w:themeColor="text1"/>
                <w:sz w:val="20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5D448C28" w14:textId="0CAB4918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WTG TYPE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C1C1DC" w14:textId="2831EDC9" w:rsidR="004B1287" w:rsidRPr="00684644" w:rsidRDefault="004B1287" w:rsidP="004B1287">
            <w:pPr>
              <w:rPr>
                <w:rFonts w:ascii="Roboto" w:hAnsi="Roboto" w:cstheme="minorHAnsi"/>
                <w:noProof/>
                <w:color w:val="000000" w:themeColor="text1"/>
                <w:sz w:val="20"/>
                <w:szCs w:val="24"/>
              </w:rPr>
            </w:pPr>
          </w:p>
        </w:tc>
      </w:tr>
      <w:tr w:rsidR="004B1287" w:rsidRPr="00684644" w14:paraId="6BD55DF4" w14:textId="77777777" w:rsidTr="2C2E2C5A">
        <w:trPr>
          <w:trHeight w:val="285"/>
        </w:trPr>
        <w:tc>
          <w:tcPr>
            <w:tcW w:w="988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EAAAA" w:themeFill="background2" w:themeFillShade="BF"/>
          </w:tcPr>
          <w:p w14:paraId="1878C2C9" w14:textId="77777777" w:rsidR="004B1287" w:rsidRPr="00684644" w:rsidRDefault="004B1287" w:rsidP="004B1287">
            <w:pPr>
              <w:rPr>
                <w:rFonts w:ascii="Roboto" w:hAnsi="Roboto" w:cstheme="minorHAnsi"/>
                <w:b/>
                <w:noProof/>
                <w:sz w:val="24"/>
                <w:szCs w:val="24"/>
              </w:rPr>
            </w:pPr>
            <w:bookmarkStart w:id="4" w:name="_Hlk536451368"/>
            <w:r w:rsidRPr="00684644">
              <w:rPr>
                <w:rFonts w:ascii="Roboto" w:hAnsi="Roboto" w:cstheme="minorHAnsi"/>
                <w:b/>
                <w:noProof/>
                <w:sz w:val="24"/>
                <w:szCs w:val="24"/>
              </w:rPr>
              <w:t>BLADE INFORMATION</w:t>
            </w:r>
          </w:p>
        </w:tc>
      </w:tr>
      <w:tr w:rsidR="004B1287" w:rsidRPr="00684644" w14:paraId="69F8A9DF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38237AC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BLADE TYPE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EC030" w14:textId="435F476F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163FD146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BLADE ID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C2A1F" w14:textId="5C4D235E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</w:tr>
      <w:tr w:rsidR="00F95131" w:rsidRPr="00684644" w14:paraId="7D5414DE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46B679EF" w14:textId="77777777" w:rsidR="00F95131" w:rsidRPr="00684644" w:rsidRDefault="00F95131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0A3B5" w14:textId="77777777" w:rsidR="00F95131" w:rsidRPr="00684644" w:rsidRDefault="00F95131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39454772" w14:textId="77777777" w:rsidR="00F95131" w:rsidRPr="00684644" w:rsidRDefault="00F95131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2C173" w14:textId="77777777" w:rsidR="00F95131" w:rsidRPr="00684644" w:rsidRDefault="00F95131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</w:tr>
      <w:tr w:rsidR="004B1287" w:rsidRPr="00684644" w14:paraId="544CCD14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399BC36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BLADE LENGTH (m)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6222F" w14:textId="7C55C426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20EA3241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BLADE SERIAL No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69E89" w14:textId="0A457F33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</w:tr>
      <w:bookmarkEnd w:id="4"/>
      <w:tr w:rsidR="004B1287" w:rsidRPr="00684644" w14:paraId="20F3A461" w14:textId="77777777" w:rsidTr="2C2E2C5A">
        <w:trPr>
          <w:trHeight w:val="285"/>
        </w:trPr>
        <w:tc>
          <w:tcPr>
            <w:tcW w:w="988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EAAAA" w:themeFill="background2" w:themeFillShade="BF"/>
          </w:tcPr>
          <w:p w14:paraId="216453E8" w14:textId="77777777" w:rsidR="004B1287" w:rsidRPr="00684644" w:rsidRDefault="004B1287" w:rsidP="004B1287">
            <w:pPr>
              <w:rPr>
                <w:rFonts w:ascii="Roboto" w:hAnsi="Roboto" w:cstheme="minorHAnsi"/>
                <w:b/>
                <w:noProof/>
                <w:sz w:val="24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sz w:val="24"/>
                <w:szCs w:val="24"/>
              </w:rPr>
              <w:t>INSTALL INFORMATION</w:t>
            </w:r>
          </w:p>
        </w:tc>
      </w:tr>
      <w:tr w:rsidR="004B1287" w:rsidRPr="00684644" w14:paraId="274E0097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3DF5E073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START DATE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072FF" w14:textId="6DAFEB8F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38386499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COMPLETION DATE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811C1" w14:textId="5E396770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</w:tr>
      <w:tr w:rsidR="004B1287" w:rsidRPr="00684644" w14:paraId="7BC30BC1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67974C6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START TIME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1BA8E" w14:textId="17BEC4C4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7DE9F59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COMPLETION TIME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3D0EF" w14:textId="2B0A87BA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4"/>
              </w:rPr>
            </w:pPr>
          </w:p>
        </w:tc>
      </w:tr>
      <w:tr w:rsidR="004B1287" w:rsidRPr="00684644" w14:paraId="477AFF68" w14:textId="77777777" w:rsidTr="2C2E2C5A">
        <w:trPr>
          <w:trHeight w:val="285"/>
        </w:trPr>
        <w:tc>
          <w:tcPr>
            <w:tcW w:w="215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4A6EE65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TOTAL NUMBER OF SHELLS INSTALLED</w:t>
            </w:r>
          </w:p>
        </w:tc>
        <w:tc>
          <w:tcPr>
            <w:tcW w:w="2806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31445E0" w14:textId="7C4C81FD" w:rsidR="004B1287" w:rsidRPr="00684644" w:rsidRDefault="004B1287" w:rsidP="004B1287">
            <w:pPr>
              <w:rPr>
                <w:rFonts w:ascii="Roboto" w:hAnsi="Roboto" w:cstheme="minorHAnsi"/>
                <w:noProof/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0BC96A29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STATUS OF WORKS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A5AD2" w14:textId="77790D3C" w:rsidR="004B1287" w:rsidRPr="00684644" w:rsidRDefault="004B1287" w:rsidP="004B1287">
            <w:pPr>
              <w:rPr>
                <w:rStyle w:val="PlaceholderText"/>
                <w:rFonts w:ascii="Roboto" w:hAnsi="Roboto" w:cstheme="minorHAnsi"/>
                <w:color w:val="auto"/>
              </w:rPr>
            </w:pPr>
          </w:p>
        </w:tc>
      </w:tr>
      <w:tr w:rsidR="004B1287" w:rsidRPr="00684644" w14:paraId="3F8A8C73" w14:textId="77777777" w:rsidTr="2C2E2C5A">
        <w:trPr>
          <w:trHeight w:val="285"/>
        </w:trPr>
        <w:tc>
          <w:tcPr>
            <w:tcW w:w="2154" w:type="dxa"/>
            <w:gridSpan w:val="2"/>
            <w:vMerge/>
            <w:vAlign w:val="center"/>
          </w:tcPr>
          <w:p w14:paraId="54A51FCF" w14:textId="77777777" w:rsidR="004B1287" w:rsidRPr="00684644" w:rsidRDefault="004B1287" w:rsidP="004B1287">
            <w:pPr>
              <w:jc w:val="right"/>
              <w:rPr>
                <w:rFonts w:ascii="Roboto" w:hAnsi="Roboto"/>
                <w:b/>
                <w:noProof/>
                <w:color w:val="C80028"/>
                <w:sz w:val="20"/>
                <w:szCs w:val="24"/>
              </w:rPr>
            </w:pPr>
          </w:p>
        </w:tc>
        <w:tc>
          <w:tcPr>
            <w:tcW w:w="2806" w:type="dxa"/>
            <w:gridSpan w:val="2"/>
            <w:vMerge/>
          </w:tcPr>
          <w:p w14:paraId="5DC218AC" w14:textId="77777777" w:rsidR="004B1287" w:rsidRPr="00684644" w:rsidRDefault="004B1287" w:rsidP="004B1287">
            <w:pPr>
              <w:rPr>
                <w:rFonts w:ascii="Roboto" w:hAnsi="Roboto"/>
                <w:noProof/>
                <w:sz w:val="20"/>
                <w:szCs w:val="20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A395B78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ACCESS TYPE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6F465" w14:textId="0991919C" w:rsidR="004B1287" w:rsidRPr="00684644" w:rsidRDefault="004B1287" w:rsidP="004B1287">
            <w:pPr>
              <w:rPr>
                <w:rFonts w:ascii="Roboto" w:hAnsi="Roboto"/>
                <w:noProof/>
                <w:sz w:val="20"/>
                <w:szCs w:val="24"/>
              </w:rPr>
            </w:pPr>
          </w:p>
        </w:tc>
      </w:tr>
      <w:tr w:rsidR="004B1287" w:rsidRPr="00684644" w14:paraId="1D80A7EB" w14:textId="77777777" w:rsidTr="2C2E2C5A">
        <w:tblPrEx>
          <w:tblCellMar>
            <w:left w:w="108" w:type="dxa"/>
            <w:right w:w="108" w:type="dxa"/>
          </w:tblCellMar>
        </w:tblPrEx>
        <w:tc>
          <w:tcPr>
            <w:tcW w:w="49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</w:tcPr>
          <w:p w14:paraId="413AF5BD" w14:textId="127229EE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color w:val="C80028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 xml:space="preserve">NAME &amp; VERSION OF </w:t>
            </w:r>
            <w:r w:rsidR="00F95131"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WORK INSTRUCTION</w:t>
            </w: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9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DF224F6" w14:textId="01E68C88" w:rsidR="004B1287" w:rsidRPr="00684644" w:rsidRDefault="004B1287" w:rsidP="004B1287">
            <w:pPr>
              <w:jc w:val="center"/>
              <w:rPr>
                <w:rFonts w:ascii="Roboto" w:hAnsi="Roboto" w:cstheme="minorHAnsi"/>
                <w:sz w:val="20"/>
                <w:szCs w:val="20"/>
              </w:rPr>
            </w:pPr>
          </w:p>
        </w:tc>
      </w:tr>
      <w:tr w:rsidR="004B1287" w:rsidRPr="00684644" w14:paraId="57F867FC" w14:textId="77777777" w:rsidTr="2C2E2C5A">
        <w:trPr>
          <w:trHeight w:val="285"/>
        </w:trPr>
        <w:tc>
          <w:tcPr>
            <w:tcW w:w="988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EAAAA" w:themeFill="background2" w:themeFillShade="BF"/>
          </w:tcPr>
          <w:p w14:paraId="6BB69ED6" w14:textId="77777777" w:rsidR="004B1287" w:rsidRPr="00684644" w:rsidRDefault="004B1287" w:rsidP="004B1287">
            <w:pPr>
              <w:rPr>
                <w:rFonts w:ascii="Roboto" w:hAnsi="Roboto" w:cstheme="minorHAnsi"/>
                <w:b/>
                <w:noProof/>
                <w:color w:val="FFFFFF" w:themeColor="background1"/>
                <w:sz w:val="24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sz w:val="24"/>
                <w:szCs w:val="24"/>
              </w:rPr>
              <w:t xml:space="preserve">PERSONNEL </w:t>
            </w:r>
          </w:p>
        </w:tc>
      </w:tr>
      <w:tr w:rsidR="004B1287" w:rsidRPr="00684644" w14:paraId="6BAD8FA3" w14:textId="77777777" w:rsidTr="2C2E2C5A">
        <w:trPr>
          <w:trHeight w:val="285"/>
        </w:trPr>
        <w:tc>
          <w:tcPr>
            <w:tcW w:w="21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FBA0C48" w14:textId="77777777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INSTALLATION LEAD</w:t>
            </w:r>
          </w:p>
        </w:tc>
        <w:tc>
          <w:tcPr>
            <w:tcW w:w="28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7608E9" w14:textId="4DB078DC" w:rsidR="004B1287" w:rsidRPr="00684644" w:rsidRDefault="004B1287" w:rsidP="004B1287">
            <w:pPr>
              <w:jc w:val="right"/>
              <w:rPr>
                <w:rFonts w:ascii="Roboto" w:hAnsi="Roboto" w:cstheme="minorHAnsi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7E40BC11" w14:textId="52E9CF3D" w:rsidR="004B1287" w:rsidRPr="00684644" w:rsidRDefault="004B1287" w:rsidP="004B1287">
            <w:pPr>
              <w:jc w:val="right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4"/>
              </w:rPr>
              <w:t>TECHNICIAN 1</w:t>
            </w:r>
          </w:p>
        </w:tc>
        <w:tc>
          <w:tcPr>
            <w:tcW w:w="2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BC7D2" w14:textId="1765B63D" w:rsidR="004B1287" w:rsidRPr="00684644" w:rsidRDefault="004B1287" w:rsidP="004B1287">
            <w:pPr>
              <w:jc w:val="right"/>
              <w:rPr>
                <w:rFonts w:ascii="Roboto" w:hAnsi="Roboto" w:cstheme="minorHAnsi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B1287" w:rsidRPr="00684644" w14:paraId="390D6F6F" w14:textId="77777777" w:rsidTr="2C2E2C5A">
        <w:tc>
          <w:tcPr>
            <w:tcW w:w="988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</w:tcPr>
          <w:p w14:paraId="7A34076A" w14:textId="77777777" w:rsidR="004B1287" w:rsidRPr="00684644" w:rsidRDefault="004B1287" w:rsidP="00577D3F">
            <w:pPr>
              <w:jc w:val="center"/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>IDENTIFICATION PHOTOS</w:t>
            </w:r>
          </w:p>
        </w:tc>
      </w:tr>
      <w:tr w:rsidR="00577D3F" w:rsidRPr="00684644" w14:paraId="0E90989A" w14:textId="77777777" w:rsidTr="2C2E2C5A">
        <w:tc>
          <w:tcPr>
            <w:tcW w:w="9881" w:type="dxa"/>
            <w:gridSpan w:val="6"/>
            <w:shd w:val="clear" w:color="auto" w:fill="E7E6E6" w:themeFill="background2"/>
            <w:vAlign w:val="center"/>
          </w:tcPr>
          <w:p w14:paraId="5C8251FF" w14:textId="1E7844E6" w:rsidR="00577D3F" w:rsidRPr="00684644" w:rsidRDefault="00577D3F" w:rsidP="00577D3F">
            <w:pPr>
              <w:pStyle w:val="ListParagraph"/>
              <w:tabs>
                <w:tab w:val="left" w:pos="1728"/>
                <w:tab w:val="left" w:pos="1781"/>
              </w:tabs>
              <w:autoSpaceDE w:val="0"/>
              <w:autoSpaceDN w:val="0"/>
              <w:adjustRightInd w:val="0"/>
              <w:spacing w:line="218" w:lineRule="exact"/>
              <w:ind w:left="360" w:right="574"/>
              <w:jc w:val="center"/>
              <w:rPr>
                <w:rFonts w:ascii="Roboto" w:hAnsi="Roboto" w:cstheme="minorHAnsi"/>
                <w:b/>
                <w:color w:val="000000" w:themeColor="text1"/>
                <w:spacing w:val="-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pacing w:val="-1"/>
                <w:sz w:val="20"/>
                <w:szCs w:val="20"/>
              </w:rPr>
              <w:t>BLADE SERIAL NUMBER</w:t>
            </w:r>
          </w:p>
        </w:tc>
      </w:tr>
      <w:tr w:rsidR="00577D3F" w:rsidRPr="00684644" w14:paraId="4E7E6862" w14:textId="77777777" w:rsidTr="2C2E2C5A">
        <w:tblPrEx>
          <w:tblCellMar>
            <w:left w:w="108" w:type="dxa"/>
            <w:right w:w="108" w:type="dxa"/>
          </w:tblCellMar>
        </w:tblPrEx>
        <w:trPr>
          <w:trHeight w:val="2515"/>
        </w:trPr>
        <w:sdt>
          <w:sdtPr>
            <w:rPr>
              <w:rFonts w:ascii="Roboto" w:hAnsi="Roboto"/>
              <w:b/>
              <w:sz w:val="20"/>
              <w:szCs w:val="20"/>
            </w:rPr>
            <w:id w:val="156958245"/>
            <w:showingPlcHdr/>
            <w:picture/>
          </w:sdtPr>
          <w:sdtEndPr/>
          <w:sdtContent>
            <w:tc>
              <w:tcPr>
                <w:tcW w:w="9881" w:type="dxa"/>
                <w:gridSpan w:val="6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6181E015" w14:textId="1316635D" w:rsidR="00577D3F" w:rsidRPr="00684644" w:rsidRDefault="008446F4" w:rsidP="00577D3F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>
                  <w:rPr>
                    <w:rFonts w:ascii="Roboto" w:hAnsi="Roboto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120146CA" wp14:editId="22543232">
                      <wp:extent cx="1906270" cy="1906270"/>
                      <wp:effectExtent l="0" t="0" r="0" b="0"/>
                      <wp:docPr id="3" name="Bild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270" cy="190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395FFC" w:rsidRPr="00684644" w14:paraId="7398840A" w14:textId="77777777" w:rsidTr="00EC5A00">
        <w:tblPrEx>
          <w:tblCellMar>
            <w:left w:w="108" w:type="dxa"/>
            <w:right w:w="108" w:type="dxa"/>
          </w:tblCellMar>
        </w:tblPrEx>
        <w:tc>
          <w:tcPr>
            <w:tcW w:w="49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146E57FB" w14:textId="77777777" w:rsidR="00395FFC" w:rsidRPr="00684644" w:rsidRDefault="00395FFC" w:rsidP="00395FFC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 xml:space="preserve">Centaur 960 </w:t>
            </w:r>
          </w:p>
          <w:p w14:paraId="597246E8" w14:textId="46FCF697" w:rsidR="00395FFC" w:rsidRPr="00684644" w:rsidRDefault="00395FFC" w:rsidP="00395FFC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BATCH NO. AND EXPIRY DATE</w:t>
            </w:r>
          </w:p>
        </w:tc>
        <w:tc>
          <w:tcPr>
            <w:tcW w:w="49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894D0E8" w14:textId="77777777" w:rsidR="00395FFC" w:rsidRPr="00684644" w:rsidRDefault="00395FFC" w:rsidP="00395FFC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 xml:space="preserve">Sika Activator 205 </w:t>
            </w:r>
          </w:p>
          <w:p w14:paraId="437B7DDE" w14:textId="601F3490" w:rsidR="00395FFC" w:rsidRPr="00684644" w:rsidRDefault="00395FFC" w:rsidP="00395FFC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BATCH NO. AND EXPIRY DATE</w:t>
            </w:r>
          </w:p>
        </w:tc>
      </w:tr>
      <w:tr w:rsidR="00395FFC" w:rsidRPr="00684644" w14:paraId="32521FB7" w14:textId="62F03E66" w:rsidTr="00446414">
        <w:tblPrEx>
          <w:tblCellMar>
            <w:left w:w="108" w:type="dxa"/>
            <w:right w:w="108" w:type="dxa"/>
          </w:tblCellMar>
        </w:tblPrEx>
        <w:tc>
          <w:tcPr>
            <w:tcW w:w="49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Roboto" w:hAnsi="Roboto"/>
                <w:b/>
                <w:noProof/>
                <w:sz w:val="20"/>
                <w:szCs w:val="20"/>
                <w:lang w:val="pl-PL" w:eastAsia="pl-PL"/>
              </w:rPr>
              <w:id w:val="2048021990"/>
              <w:showingPlcHdr/>
              <w:picture/>
            </w:sdtPr>
            <w:sdtEndPr/>
            <w:sdtContent>
              <w:p w14:paraId="3993EAAC" w14:textId="77777777" w:rsidR="00395FFC" w:rsidRPr="00684644" w:rsidRDefault="00395FFC" w:rsidP="00395FFC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>
                  <w:rPr>
                    <w:rFonts w:ascii="Roboto" w:hAnsi="Roboto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01C26E8F" wp14:editId="6D8F0E8E">
                      <wp:extent cx="1906270" cy="1906270"/>
                      <wp:effectExtent l="0" t="0" r="0" b="0"/>
                      <wp:docPr id="4" name="Bild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270" cy="190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2FF83A8F" w14:textId="77777777" w:rsidR="00395FFC" w:rsidRDefault="00395FFC" w:rsidP="00395FFC"/>
        </w:tc>
        <w:tc>
          <w:tcPr>
            <w:tcW w:w="49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Roboto" w:hAnsi="Roboto"/>
                <w:b/>
                <w:noProof/>
                <w:sz w:val="20"/>
                <w:szCs w:val="20"/>
                <w:lang w:val="pl-PL" w:eastAsia="pl-PL"/>
              </w:rPr>
              <w:id w:val="249087824"/>
              <w:showingPlcHdr/>
              <w:picture/>
            </w:sdtPr>
            <w:sdtEndPr/>
            <w:sdtContent>
              <w:p w14:paraId="283061D0" w14:textId="77777777" w:rsidR="00395FFC" w:rsidRPr="00684644" w:rsidRDefault="00395FFC" w:rsidP="00395FFC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>
                  <w:rPr>
                    <w:rFonts w:ascii="Roboto" w:hAnsi="Roboto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632538CF" wp14:editId="26014BA5">
                      <wp:extent cx="1906270" cy="1906270"/>
                      <wp:effectExtent l="0" t="0" r="0" b="0"/>
                      <wp:docPr id="2" name="Bild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270" cy="190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03D3A85" w14:textId="77777777" w:rsidR="00395FFC" w:rsidRDefault="00395FFC" w:rsidP="00395FFC"/>
        </w:tc>
      </w:tr>
    </w:tbl>
    <w:p w14:paraId="18CC5316" w14:textId="55C19292" w:rsidR="00555E5C" w:rsidRPr="00684644" w:rsidRDefault="00555E5C">
      <w:pPr>
        <w:widowControl/>
        <w:rPr>
          <w:rFonts w:ascii="Roboto" w:hAnsi="Roboto"/>
        </w:rPr>
      </w:pPr>
    </w:p>
    <w:p w14:paraId="719C2112" w14:textId="4E0590B8" w:rsidR="00873F59" w:rsidRPr="00684644" w:rsidRDefault="00873F59">
      <w:pPr>
        <w:widowControl/>
        <w:rPr>
          <w:rFonts w:ascii="Roboto" w:hAnsi="Roboto"/>
        </w:rPr>
      </w:pPr>
    </w:p>
    <w:p w14:paraId="442CD3EE" w14:textId="126825D1" w:rsidR="003D3064" w:rsidRPr="00684644" w:rsidRDefault="003D3064">
      <w:pPr>
        <w:rPr>
          <w:rFonts w:ascii="Roboto" w:hAnsi="Roboto"/>
        </w:rPr>
      </w:pPr>
    </w:p>
    <w:tbl>
      <w:tblPr>
        <w:tblStyle w:val="TableGrid"/>
        <w:tblW w:w="9873" w:type="dxa"/>
        <w:tblLook w:val="04A0" w:firstRow="1" w:lastRow="0" w:firstColumn="1" w:lastColumn="0" w:noHBand="0" w:noVBand="1"/>
      </w:tblPr>
      <w:tblGrid>
        <w:gridCol w:w="2468"/>
        <w:gridCol w:w="2468"/>
        <w:gridCol w:w="2468"/>
        <w:gridCol w:w="2469"/>
      </w:tblGrid>
      <w:tr w:rsidR="003D3064" w:rsidRPr="00684644" w14:paraId="7E9A3FE0" w14:textId="77777777" w:rsidTr="00104888">
        <w:trPr>
          <w:trHeight w:val="28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ED15" w14:textId="77777777" w:rsidR="003D3064" w:rsidRPr="00684644" w:rsidRDefault="002C403A" w:rsidP="00F03AE7">
            <w:pPr>
              <w:rPr>
                <w:rFonts w:ascii="Roboto" w:hAnsi="Roboto" w:cstheme="minorHAnsi"/>
                <w:b/>
                <w:noProof/>
                <w:sz w:val="24"/>
                <w:szCs w:val="24"/>
              </w:rPr>
            </w:pPr>
            <w:r w:rsidRPr="00684644">
              <w:rPr>
                <w:rFonts w:ascii="Roboto" w:hAnsi="Roboto" w:cstheme="minorHAnsi"/>
                <w:b/>
                <w:noProof/>
                <w:sz w:val="24"/>
                <w:szCs w:val="24"/>
              </w:rPr>
              <w:t>DECLARATION</w:t>
            </w:r>
            <w:r w:rsidR="00F03AE7" w:rsidRPr="00684644">
              <w:rPr>
                <w:rFonts w:ascii="Roboto" w:hAnsi="Roboto" w:cstheme="minorHAnsi"/>
                <w:b/>
                <w:noProof/>
                <w:sz w:val="24"/>
                <w:szCs w:val="24"/>
              </w:rPr>
              <w:t>S</w:t>
            </w:r>
          </w:p>
        </w:tc>
      </w:tr>
      <w:tr w:rsidR="002C403A" w:rsidRPr="00684644" w14:paraId="324B8A70" w14:textId="77777777" w:rsidTr="00104888">
        <w:trPr>
          <w:trHeight w:val="847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1ACD87" w14:textId="47FE5D35" w:rsidR="002C403A" w:rsidRPr="00684644" w:rsidRDefault="002C403A" w:rsidP="001C1B3F">
            <w:pPr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  <w:bookmarkStart w:id="5" w:name="_Hlk1475335"/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By signing this report I confirm that the information contained therein and the associated check sheets are correct. I</w:t>
            </w:r>
            <w:r w:rsidR="000F324D"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 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confirm that the</w:t>
            </w:r>
            <w:r w:rsidR="001C1B3F"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 installation has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 been carried out in accordance with the appropriate </w:t>
            </w:r>
            <w:r w:rsidR="00F95131"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work instruction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, and that the</w:t>
            </w:r>
            <w:r w:rsidR="001C1B3F"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 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agreed warranty period is effective from the date of this report.</w:t>
            </w:r>
          </w:p>
        </w:tc>
      </w:tr>
      <w:tr w:rsidR="00C706FB" w:rsidRPr="00684644" w14:paraId="38BC4189" w14:textId="77777777" w:rsidTr="00104888">
        <w:trPr>
          <w:trHeight w:val="138"/>
        </w:trPr>
        <w:tc>
          <w:tcPr>
            <w:tcW w:w="246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0CECE" w:themeFill="background2" w:themeFillShade="E6"/>
            <w:vAlign w:val="center"/>
          </w:tcPr>
          <w:p w14:paraId="170AAEBA" w14:textId="77777777" w:rsidR="00C706FB" w:rsidRPr="00684644" w:rsidRDefault="00C706FB" w:rsidP="00DA28EB">
            <w:pPr>
              <w:jc w:val="center"/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</w:pPr>
            <w:r w:rsidRPr="00684644"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  <w:t>NAME</w:t>
            </w: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vAlign w:val="center"/>
          </w:tcPr>
          <w:p w14:paraId="0FDDC65A" w14:textId="77777777" w:rsidR="00C706FB" w:rsidRPr="00684644" w:rsidRDefault="00C706FB" w:rsidP="00DA28EB">
            <w:pPr>
              <w:jc w:val="center"/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</w:pPr>
            <w:r w:rsidRPr="00684644"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  <w:t>POSITION</w:t>
            </w: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vAlign w:val="center"/>
          </w:tcPr>
          <w:p w14:paraId="4A0F27B0" w14:textId="77777777" w:rsidR="00C706FB" w:rsidRPr="00684644" w:rsidRDefault="00C706FB" w:rsidP="00DA28EB">
            <w:pPr>
              <w:jc w:val="center"/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</w:pPr>
            <w:r w:rsidRPr="00684644"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  <w:t>SIGNATURE</w:t>
            </w:r>
          </w:p>
        </w:tc>
        <w:tc>
          <w:tcPr>
            <w:tcW w:w="2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  <w:vAlign w:val="center"/>
          </w:tcPr>
          <w:p w14:paraId="42725F3B" w14:textId="77777777" w:rsidR="00C706FB" w:rsidRPr="00684644" w:rsidRDefault="00C706FB" w:rsidP="00DA28EB">
            <w:pPr>
              <w:jc w:val="center"/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</w:pPr>
            <w:r w:rsidRPr="00684644">
              <w:rPr>
                <w:rFonts w:ascii="Roboto" w:hAnsi="Roboto" w:cstheme="minorHAnsi"/>
                <w:b/>
                <w:noProof/>
                <w:sz w:val="24"/>
                <w:szCs w:val="20"/>
                <w:highlight w:val="lightGray"/>
              </w:rPr>
              <w:t>DATE</w:t>
            </w:r>
          </w:p>
        </w:tc>
      </w:tr>
      <w:tr w:rsidR="002C403A" w:rsidRPr="00684644" w14:paraId="711A7C7B" w14:textId="77777777" w:rsidTr="00104888">
        <w:trPr>
          <w:trHeight w:val="285"/>
        </w:trPr>
        <w:tc>
          <w:tcPr>
            <w:tcW w:w="987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</w:tcPr>
          <w:p w14:paraId="292AFC36" w14:textId="77777777" w:rsidR="003D3064" w:rsidRPr="00684644" w:rsidRDefault="003D3064" w:rsidP="00F03AE7">
            <w:pPr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>REPORT</w:t>
            </w:r>
            <w:r w:rsidR="002C403A"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>AUTHOR</w:t>
            </w:r>
          </w:p>
        </w:tc>
      </w:tr>
      <w:tr w:rsidR="001C1B3F" w:rsidRPr="00684644" w14:paraId="2C3477CD" w14:textId="77777777" w:rsidTr="00FD5F46">
        <w:trPr>
          <w:trHeight w:val="184"/>
        </w:trPr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2664DC" w14:textId="25453D20" w:rsidR="001C1B3F" w:rsidRPr="00684644" w:rsidRDefault="001C1B3F" w:rsidP="00577D3F">
            <w:pPr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F80E3B" w14:textId="7BDDD44E" w:rsidR="001C1B3F" w:rsidRPr="00684644" w:rsidRDefault="001C1B3F" w:rsidP="00577D3F">
            <w:pPr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E41E" w14:textId="77777777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  <w:p w14:paraId="18AA4850" w14:textId="2EA12301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  <w:p w14:paraId="57A4F0D0" w14:textId="77777777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B74DE7" w14:textId="030C81FD" w:rsidR="001C1B3F" w:rsidRPr="00684644" w:rsidRDefault="001C1B3F" w:rsidP="00577D3F">
            <w:pPr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</w:tr>
      <w:bookmarkEnd w:id="5"/>
      <w:tr w:rsidR="002C403A" w:rsidRPr="00684644" w14:paraId="2ADC10CA" w14:textId="77777777" w:rsidTr="00C80DB1">
        <w:trPr>
          <w:trHeight w:val="285"/>
        </w:trPr>
        <w:tc>
          <w:tcPr>
            <w:tcW w:w="987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</w:tcPr>
          <w:p w14:paraId="73E4C810" w14:textId="063D381C" w:rsidR="003D3064" w:rsidRPr="00684644" w:rsidRDefault="003B2ADD" w:rsidP="00F03AE7">
            <w:pPr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>POLYTECH REPORT</w:t>
            </w:r>
            <w:r w:rsidR="003D3064"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 xml:space="preserve"> APPROVER</w:t>
            </w:r>
          </w:p>
        </w:tc>
      </w:tr>
      <w:tr w:rsidR="001C1B3F" w:rsidRPr="00684644" w14:paraId="48E0DE17" w14:textId="77777777" w:rsidTr="00FD5F46">
        <w:trPr>
          <w:trHeight w:val="184"/>
        </w:trPr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7CDC57" w14:textId="1A7B6E7F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DCFF7" w14:textId="2ABA4C9F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C0392E" w14:textId="77777777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  <w:p w14:paraId="3F5E7CB1" w14:textId="76C8B075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  <w:p w14:paraId="26E26A1E" w14:textId="77777777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413D5E" w14:textId="32FF9E6C" w:rsidR="001C1B3F" w:rsidRPr="00684644" w:rsidRDefault="001C1B3F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  <w:p w14:paraId="570DD63E" w14:textId="37B88E8B" w:rsidR="00B32FB3" w:rsidRPr="00684644" w:rsidRDefault="00B32FB3" w:rsidP="001C1B3F">
            <w:pPr>
              <w:jc w:val="center"/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2C403A" w:rsidRPr="00684644" w14:paraId="261373DC" w14:textId="77777777" w:rsidTr="00FD5F46">
        <w:trPr>
          <w:trHeight w:val="467"/>
        </w:trPr>
        <w:tc>
          <w:tcPr>
            <w:tcW w:w="9873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A5D20" w14:textId="5432CD13" w:rsidR="002C403A" w:rsidRPr="00684644" w:rsidRDefault="002C403A" w:rsidP="002C403A">
            <w:pPr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 xml:space="preserve">I the below agree that all work on this </w:t>
            </w:r>
            <w:r w:rsidR="001C1B3F"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>installation</w:t>
            </w: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 xml:space="preserve"> has been completed in accordance with </w:t>
            </w:r>
            <w:r w:rsidR="00D50D70"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>our requirements.</w:t>
            </w:r>
          </w:p>
        </w:tc>
      </w:tr>
      <w:tr w:rsidR="002C403A" w:rsidRPr="00684644" w14:paraId="553AEB6F" w14:textId="77777777" w:rsidTr="00C80DB1">
        <w:trPr>
          <w:trHeight w:val="285"/>
        </w:trPr>
        <w:tc>
          <w:tcPr>
            <w:tcW w:w="987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0CECE" w:themeFill="background2" w:themeFillShade="E6"/>
          </w:tcPr>
          <w:p w14:paraId="53509397" w14:textId="77777777" w:rsidR="002C403A" w:rsidRPr="00684644" w:rsidRDefault="002C403A" w:rsidP="00F03AE7">
            <w:pPr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>CUSTOMER APPROV</w:t>
            </w:r>
            <w:r w:rsidR="00561829" w:rsidRPr="00684644">
              <w:rPr>
                <w:rFonts w:ascii="Roboto" w:hAnsi="Roboto" w:cstheme="minorHAnsi"/>
                <w:b/>
                <w:noProof/>
                <w:color w:val="000000" w:themeColor="text1"/>
                <w:sz w:val="20"/>
                <w:szCs w:val="20"/>
              </w:rPr>
              <w:t>ER</w:t>
            </w:r>
          </w:p>
        </w:tc>
      </w:tr>
      <w:tr w:rsidR="002C403A" w:rsidRPr="00684644" w14:paraId="7C608603" w14:textId="77777777" w:rsidTr="00FD5F46">
        <w:trPr>
          <w:trHeight w:val="184"/>
        </w:trPr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66EA86" w14:textId="33267A81" w:rsidR="002C403A" w:rsidRPr="00684644" w:rsidRDefault="002C403A" w:rsidP="00C706FB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3FF16C" w14:textId="663668A6" w:rsidR="002C403A" w:rsidRPr="00684644" w:rsidRDefault="002C403A" w:rsidP="00C706FB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1D6E71" w14:textId="77777777" w:rsidR="002C403A" w:rsidRPr="00684644" w:rsidRDefault="002C403A" w:rsidP="00C706FB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  <w:p w14:paraId="03228CFE" w14:textId="77777777" w:rsidR="00C706FB" w:rsidRPr="00684644" w:rsidRDefault="00C706FB" w:rsidP="00C706FB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  <w:p w14:paraId="5F8798A1" w14:textId="77777777" w:rsidR="00C706FB" w:rsidRPr="00684644" w:rsidRDefault="00C706FB" w:rsidP="00C706FB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</w:tc>
        <w:tc>
          <w:tcPr>
            <w:tcW w:w="24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746B5" w14:textId="50599493" w:rsidR="002C403A" w:rsidRPr="00684644" w:rsidRDefault="002C403A" w:rsidP="001C1B3F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</w:tc>
      </w:tr>
    </w:tbl>
    <w:p w14:paraId="5017EAC6" w14:textId="0D0D9E8E" w:rsidR="00C706FB" w:rsidRPr="00684644" w:rsidRDefault="00C706FB">
      <w:pPr>
        <w:widowControl/>
        <w:rPr>
          <w:rFonts w:ascii="Roboto" w:hAnsi="Roboto"/>
        </w:rPr>
      </w:pPr>
    </w:p>
    <w:tbl>
      <w:tblPr>
        <w:tblStyle w:val="TableGrid"/>
        <w:tblW w:w="9881" w:type="dxa"/>
        <w:tblInd w:w="-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1"/>
      </w:tblGrid>
      <w:tr w:rsidR="00FD5F46" w:rsidRPr="00684644" w14:paraId="31FFA0B2" w14:textId="77777777" w:rsidTr="00C80DB1">
        <w:tc>
          <w:tcPr>
            <w:tcW w:w="9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  <w:vAlign w:val="center"/>
          </w:tcPr>
          <w:p w14:paraId="481A3F6A" w14:textId="75745639" w:rsidR="00FD5F46" w:rsidRPr="00684644" w:rsidRDefault="00FD5F46" w:rsidP="00FD5F46">
            <w:pPr>
              <w:jc w:val="center"/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>BLADE TERMINOLOGY</w:t>
            </w:r>
          </w:p>
        </w:tc>
      </w:tr>
      <w:tr w:rsidR="00FD5F46" w:rsidRPr="00684644" w14:paraId="3187D0C9" w14:textId="77777777" w:rsidTr="00C80DB1">
        <w:tc>
          <w:tcPr>
            <w:tcW w:w="9881" w:type="dxa"/>
            <w:shd w:val="clear" w:color="auto" w:fill="AEAAAA" w:themeFill="background2" w:themeFillShade="BF"/>
            <w:vAlign w:val="center"/>
          </w:tcPr>
          <w:p w14:paraId="36C4A8AD" w14:textId="0E667280" w:rsidR="00FD5F46" w:rsidRPr="00684644" w:rsidRDefault="00FD5F46" w:rsidP="00FD5F46">
            <w:pPr>
              <w:pStyle w:val="ListParagraph"/>
              <w:tabs>
                <w:tab w:val="left" w:pos="1728"/>
                <w:tab w:val="left" w:pos="1781"/>
              </w:tabs>
              <w:autoSpaceDE w:val="0"/>
              <w:autoSpaceDN w:val="0"/>
              <w:adjustRightInd w:val="0"/>
              <w:spacing w:line="218" w:lineRule="exact"/>
              <w:ind w:left="360" w:right="574"/>
              <w:jc w:val="center"/>
              <w:rPr>
                <w:rFonts w:ascii="Roboto" w:hAnsi="Roboto" w:cstheme="minorHAnsi"/>
                <w:bCs/>
                <w:color w:val="000000" w:themeColor="text1"/>
                <w:spacing w:val="-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Cs/>
                <w:color w:val="000000" w:themeColor="text1"/>
                <w:spacing w:val="-1"/>
                <w:sz w:val="20"/>
                <w:szCs w:val="20"/>
              </w:rPr>
              <w:t>Below is detailed basic blade terminology which will be used throughout the report</w:t>
            </w:r>
          </w:p>
        </w:tc>
      </w:tr>
      <w:tr w:rsidR="00FD5F46" w:rsidRPr="00684644" w14:paraId="32115A00" w14:textId="77777777" w:rsidTr="002D4BFE">
        <w:tblPrEx>
          <w:tblCellMar>
            <w:left w:w="108" w:type="dxa"/>
            <w:right w:w="108" w:type="dxa"/>
          </w:tblCellMar>
        </w:tblPrEx>
        <w:trPr>
          <w:trHeight w:val="2515"/>
        </w:trPr>
        <w:tc>
          <w:tcPr>
            <w:tcW w:w="9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6183FD" w14:textId="6934D475" w:rsidR="00FD5F46" w:rsidRPr="00684644" w:rsidRDefault="00FD5F46" w:rsidP="002D4BFE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noProof/>
                <w:sz w:val="24"/>
                <w:szCs w:val="24"/>
                <w:lang w:val="da-DK" w:eastAsia="da-DK"/>
              </w:rPr>
              <mc:AlternateContent>
                <mc:Choice Requires="wpg">
                  <w:drawing>
                    <wp:anchor distT="0" distB="0" distL="114300" distR="114300" simplePos="0" relativeHeight="251864064" behindDoc="0" locked="0" layoutInCell="1" allowOverlap="1" wp14:anchorId="2AC784D7" wp14:editId="79A0BCC5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-752475</wp:posOffset>
                      </wp:positionV>
                      <wp:extent cx="6038850" cy="1181735"/>
                      <wp:effectExtent l="0" t="0" r="0" b="0"/>
                      <wp:wrapTopAndBottom/>
                      <wp:docPr id="34734" name="Gruppe 34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38850" cy="1181735"/>
                                <a:chOff x="0" y="0"/>
                                <a:chExt cx="6038850" cy="1181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736" name="Billede 347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0" cy="118173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34738" name="Prostokąt 4"/>
                              <wps:cNvSpPr/>
                              <wps:spPr>
                                <a:xfrm>
                                  <a:off x="1714500" y="171450"/>
                                  <a:ext cx="1950720" cy="297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9BDD203" w14:textId="77777777" w:rsidR="00FD5F46" w:rsidRDefault="00FD5F46" w:rsidP="00FD5F46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PRESSURE SIDE (PS) / UPWIND (UW)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739" name="Prostokąt 7"/>
                              <wps:cNvSpPr/>
                              <wps:spPr>
                                <a:xfrm>
                                  <a:off x="1609725" y="742950"/>
                                  <a:ext cx="2124075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2DBEFE" w14:textId="77777777" w:rsidR="00FD5F46" w:rsidRDefault="00FD5F46" w:rsidP="00FD5F46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SUCTION SIDE (SS) / DOWNWIND (DW)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C784D7" id="Gruppe 34734" o:spid="_x0000_s1026" style="position:absolute;left:0;text-align:left;margin-left:4.45pt;margin-top:-59.25pt;width:475.5pt;height:93.05pt;z-index:251864064" coordsize="60388,11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Billede 34736" o:spid="_x0000_s1027" type="#_x0000_t75" style="position:absolute;width:60388;height:11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">
                        <v:imagedata r:id="rId14" o:title=""/>
                      </v:shape>
                      <v:rect id="Prostokąt 4" o:spid="_x0000_s1028" style="position:absolute;left:17145;top:1714;width:19507;height:2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" filled="f" stroked="f" strokeweight="1pt">
                        <v:textbox>
                          <w:txbxContent>
                            <w:p w14:paraId="39BDD203" w14:textId="77777777" w:rsidR="00FD5F46" w:rsidRDefault="00FD5F46" w:rsidP="00FD5F46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PRESSURE SIDE (PS) / UPWIND (UW)</w:t>
                              </w:r>
                            </w:p>
                          </w:txbxContent>
                        </v:textbox>
                      </v:rect>
                      <v:rect id="Prostokąt 7" o:spid="_x0000_s1029" style="position:absolute;left:16097;top:7429;width:21241;height:2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" filled="f" stroked="f" strokeweight="1pt">
                        <v:textbox>
                          <w:txbxContent>
                            <w:p w14:paraId="0D2DBEFE" w14:textId="77777777" w:rsidR="00FD5F46" w:rsidRDefault="00FD5F46" w:rsidP="00FD5F46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SUCTION SIDE (SS) / DOWNWIND (DW)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v:textbox>
                      </v:rect>
                      <w10:wrap type="topAndBottom"/>
                    </v:group>
                  </w:pict>
                </mc:Fallback>
              </mc:AlternateContent>
            </w:r>
          </w:p>
        </w:tc>
      </w:tr>
    </w:tbl>
    <w:p w14:paraId="3827539D" w14:textId="77777777" w:rsidR="003B2ADD" w:rsidRPr="00684644" w:rsidRDefault="003B2ADD">
      <w:pPr>
        <w:rPr>
          <w:rFonts w:ascii="Roboto" w:hAnsi="Roboto"/>
        </w:rPr>
      </w:pPr>
      <w:r w:rsidRPr="00684644">
        <w:rPr>
          <w:rFonts w:ascii="Roboto" w:hAnsi="Roboto"/>
        </w:rPr>
        <w:br w:type="page"/>
      </w:r>
    </w:p>
    <w:tbl>
      <w:tblPr>
        <w:tblStyle w:val="TableGrid"/>
        <w:tblpPr w:leftFromText="141" w:rightFromText="141" w:vertAnchor="text" w:tblpY="1"/>
        <w:tblOverlap w:val="never"/>
        <w:tblW w:w="9905" w:type="dxa"/>
        <w:tblLayout w:type="fixed"/>
        <w:tblLook w:val="04A0" w:firstRow="1" w:lastRow="0" w:firstColumn="1" w:lastColumn="0" w:noHBand="0" w:noVBand="1"/>
      </w:tblPr>
      <w:tblGrid>
        <w:gridCol w:w="2122"/>
        <w:gridCol w:w="2691"/>
        <w:gridCol w:w="1987"/>
        <w:gridCol w:w="3105"/>
      </w:tblGrid>
      <w:tr w:rsidR="00D50D70" w:rsidRPr="00684644" w14:paraId="19507F14" w14:textId="77777777" w:rsidTr="006C5D38">
        <w:trPr>
          <w:trHeight w:val="359"/>
        </w:trPr>
        <w:tc>
          <w:tcPr>
            <w:tcW w:w="9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C050" w14:textId="1A3D2E56" w:rsidR="00D50D70" w:rsidRPr="00684644" w:rsidRDefault="00D50D70" w:rsidP="00542AC9">
            <w:pPr>
              <w:rPr>
                <w:rFonts w:ascii="Roboto" w:hAnsi="Roboto" w:cstheme="minorHAnsi"/>
                <w:b/>
                <w:noProof/>
                <w:sz w:val="28"/>
                <w:szCs w:val="28"/>
              </w:rPr>
            </w:pPr>
            <w:r w:rsidRPr="00684644">
              <w:rPr>
                <w:rFonts w:ascii="Roboto" w:hAnsi="Roboto" w:cstheme="minorHAnsi"/>
                <w:b/>
                <w:noProof/>
                <w:sz w:val="28"/>
                <w:szCs w:val="28"/>
              </w:rPr>
              <w:lastRenderedPageBreak/>
              <w:t xml:space="preserve">TASK: TIP SHELL (SHELL 1) </w:t>
            </w:r>
          </w:p>
        </w:tc>
      </w:tr>
      <w:tr w:rsidR="00D50D70" w:rsidRPr="00684644" w14:paraId="53650A03" w14:textId="77777777" w:rsidTr="006C5D38">
        <w:tc>
          <w:tcPr>
            <w:tcW w:w="99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4027D6B7" w14:textId="77777777" w:rsidR="00D50D70" w:rsidRPr="00684644" w:rsidRDefault="00AC3B21" w:rsidP="00542AC9">
            <w:pPr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>START UP DETAILS</w:t>
            </w:r>
          </w:p>
        </w:tc>
      </w:tr>
      <w:tr w:rsidR="00D50D70" w:rsidRPr="00684644" w14:paraId="012509D0" w14:textId="77777777" w:rsidTr="006C5D38">
        <w:tc>
          <w:tcPr>
            <w:tcW w:w="2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63E05A1" w14:textId="77777777" w:rsidR="00D50D70" w:rsidRPr="00684644" w:rsidRDefault="00D50D70" w:rsidP="00542AC9">
            <w:pPr>
              <w:jc w:val="right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TASK START DATE</w:t>
            </w:r>
          </w:p>
        </w:tc>
        <w:sdt>
          <w:sdtPr>
            <w:rPr>
              <w:rFonts w:ascii="Roboto" w:hAnsi="Roboto"/>
              <w:color w:val="000000" w:themeColor="text1"/>
              <w:sz w:val="20"/>
              <w:szCs w:val="20"/>
            </w:rPr>
            <w:id w:val="-298615075"/>
            <w:placeholder>
              <w:docPart w:val="0781B1B8781140DFA0B2E21098DEB024"/>
            </w:placeholder>
            <w:showingPlcHdr/>
            <w:date w:fullDate="2019-11-13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69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746AEAF2" w14:textId="47F19566" w:rsidR="00D50D70" w:rsidRPr="00684644" w:rsidRDefault="008A408A" w:rsidP="00542AC9">
                <w:pPr>
                  <w:jc w:val="center"/>
                  <w:rPr>
                    <w:rFonts w:ascii="Roboto" w:hAnsi="Roboto"/>
                    <w:color w:val="000000" w:themeColor="text1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/>
                  </w:rPr>
                  <w:t>Click or tap to enter a date.</w:t>
                </w:r>
              </w:p>
            </w:tc>
          </w:sdtContent>
        </w:sdt>
        <w:tc>
          <w:tcPr>
            <w:tcW w:w="1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4C4309D" w14:textId="77777777" w:rsidR="00D50D70" w:rsidRPr="00684644" w:rsidRDefault="00D50D70" w:rsidP="00542AC9">
            <w:pPr>
              <w:jc w:val="right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TASK START TIME</w:t>
            </w:r>
          </w:p>
        </w:tc>
        <w:sdt>
          <w:sdtPr>
            <w:rPr>
              <w:rFonts w:ascii="Roboto" w:hAnsi="Roboto"/>
              <w:sz w:val="20"/>
              <w:szCs w:val="20"/>
            </w:rPr>
            <w:id w:val="1050342690"/>
            <w:placeholder>
              <w:docPart w:val="FB85F98A19CE4C2281FAE128123187E2"/>
            </w:placeholder>
            <w:showingPlcHdr/>
            <w:text/>
          </w:sdtPr>
          <w:sdtEndPr/>
          <w:sdtContent>
            <w:tc>
              <w:tcPr>
                <w:tcW w:w="310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3589C3B0" w14:textId="766FCFE2" w:rsidR="00D50D70" w:rsidRPr="00684644" w:rsidRDefault="008A408A" w:rsidP="00542AC9">
                <w:pPr>
                  <w:jc w:val="center"/>
                  <w:rPr>
                    <w:rFonts w:ascii="Roboto" w:hAnsi="Roboto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p>
            </w:tc>
          </w:sdtContent>
        </w:sdt>
      </w:tr>
    </w:tbl>
    <w:p w14:paraId="3A52E372" w14:textId="77777777" w:rsidR="008A408A" w:rsidRPr="00684644" w:rsidRDefault="008A408A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22"/>
        <w:gridCol w:w="5149"/>
        <w:gridCol w:w="3641"/>
      </w:tblGrid>
      <w:tr w:rsidR="008A408A" w:rsidRPr="00684644" w14:paraId="20503934" w14:textId="77777777" w:rsidTr="00460F50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05581CA9" w14:textId="0BDB3071" w:rsidR="008A408A" w:rsidRPr="00684644" w:rsidRDefault="008A408A" w:rsidP="002D4BFE">
            <w:pPr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>BLADE C</w:t>
            </w:r>
            <w:r w:rsidR="00F9224D"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>O</w:t>
            </w:r>
            <w:r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 xml:space="preserve">NDITION AT ARRIVAL </w:t>
            </w:r>
          </w:p>
        </w:tc>
      </w:tr>
      <w:tr w:rsidR="008A408A" w:rsidRPr="00684644" w14:paraId="38384A5B" w14:textId="77777777" w:rsidTr="00460F50">
        <w:tc>
          <w:tcPr>
            <w:tcW w:w="10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6458667" w14:textId="77777777" w:rsidR="008A408A" w:rsidRPr="00684644" w:rsidRDefault="008A408A" w:rsidP="002D4BFE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441DF82" w14:textId="77777777" w:rsidR="008A408A" w:rsidRPr="00684644" w:rsidRDefault="008A408A" w:rsidP="002D4BFE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E2839A6" w14:textId="77777777" w:rsidR="008A408A" w:rsidRPr="00684644" w:rsidRDefault="008A408A" w:rsidP="002D4BFE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8A408A" w:rsidRPr="00684644" w14:paraId="6F3DB332" w14:textId="77777777" w:rsidTr="002D4BFE">
        <w:trPr>
          <w:trHeight w:val="229"/>
        </w:trPr>
        <w:tc>
          <w:tcPr>
            <w:tcW w:w="568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62894F9C" w14:textId="77777777" w:rsidR="008A408A" w:rsidRPr="00684644" w:rsidRDefault="008A408A" w:rsidP="002D4BFE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S1.</w:t>
            </w:r>
          </w:p>
        </w:tc>
        <w:tc>
          <w:tcPr>
            <w:tcW w:w="522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48C0099C" w14:textId="77777777" w:rsidR="008A408A" w:rsidRPr="00684644" w:rsidRDefault="008A408A" w:rsidP="002D4BFE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noProof/>
              <w:sz w:val="20"/>
              <w:szCs w:val="20"/>
              <w:lang w:val="en-GB" w:eastAsia="en-GB"/>
            </w:rPr>
            <w:id w:val="49896423"/>
            <w:showingPlcHdr/>
            <w:picture/>
          </w:sdtPr>
          <w:sdtEndPr/>
          <w:sdtContent>
            <w:tc>
              <w:tcPr>
                <w:tcW w:w="5149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0A3D7BC5" w14:textId="77777777" w:rsidR="008A408A" w:rsidRPr="00684644" w:rsidRDefault="008A408A" w:rsidP="002D4BFE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14498ECD" wp14:editId="64F80A43">
                      <wp:extent cx="1905000" cy="1905000"/>
                      <wp:effectExtent l="0" t="0" r="0" b="0"/>
                      <wp:docPr id="34747" name="Billed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C1DCBA" w14:textId="77777777" w:rsidR="008A408A" w:rsidRPr="00684644" w:rsidRDefault="008A408A" w:rsidP="002D4BFE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>PHOTO OF BLADE CONDITION AT ARRIVAL (PS)</w:t>
            </w:r>
          </w:p>
        </w:tc>
      </w:tr>
      <w:tr w:rsidR="008A408A" w:rsidRPr="00684644" w14:paraId="48B27191" w14:textId="77777777" w:rsidTr="002D4BFE">
        <w:trPr>
          <w:trHeight w:val="1500"/>
        </w:trPr>
        <w:tc>
          <w:tcPr>
            <w:tcW w:w="568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2D106719" w14:textId="77777777" w:rsidR="008A408A" w:rsidRPr="00684644" w:rsidRDefault="008A408A" w:rsidP="002D4BFE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94FED24" w14:textId="77777777" w:rsidR="008A408A" w:rsidRPr="00684644" w:rsidRDefault="008A408A" w:rsidP="002D4BFE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A496DB9" w14:textId="77777777" w:rsidR="008A408A" w:rsidRPr="00684644" w:rsidRDefault="008A408A" w:rsidP="002D4BFE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sz w:val="20"/>
              <w:szCs w:val="20"/>
            </w:rPr>
            <w:id w:val="-343008250"/>
            <w:placeholder>
              <w:docPart w:val="12BD040D171648D7B51DBB05C38691D3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17E32C1D" w14:textId="77777777" w:rsidR="00596D64" w:rsidRPr="00684644" w:rsidRDefault="008446A9" w:rsidP="002D4BFE">
                <w:pPr>
                  <w:tabs>
                    <w:tab w:val="right" w:pos="3425"/>
                  </w:tabs>
                  <w:rPr>
                    <w:rFonts w:ascii="Roboto" w:hAnsi="Roboto"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sz w:val="20"/>
                    <w:szCs w:val="20"/>
                  </w:rPr>
                  <w:t>Photo showing the condition of the blades pressure side, at arrival before the application is started.</w:t>
                </w:r>
              </w:p>
              <w:p w14:paraId="2E031E69" w14:textId="1422ACD5" w:rsidR="008A408A" w:rsidRPr="00684644" w:rsidRDefault="00596D64" w:rsidP="002D4BFE">
                <w:pPr>
                  <w:tabs>
                    <w:tab w:val="right" w:pos="3425"/>
                  </w:tabs>
                  <w:rPr>
                    <w:rFonts w:ascii="Roboto" w:hAnsi="Roboto"/>
                    <w:sz w:val="20"/>
                    <w:szCs w:val="20"/>
                  </w:rPr>
                </w:pPr>
                <w:r w:rsidRPr="00492A84">
                  <w:rPr>
                    <w:rFonts w:ascii="Roboto" w:hAnsi="Roboto"/>
                    <w:sz w:val="20"/>
                    <w:szCs w:val="20"/>
                  </w:rPr>
                  <w:t>Photo showing the</w:t>
                </w:r>
                <w:r w:rsidR="009D2569" w:rsidRPr="00492A84">
                  <w:rPr>
                    <w:rFonts w:ascii="Roboto" w:hAnsi="Roboto"/>
                    <w:sz w:val="20"/>
                    <w:szCs w:val="20"/>
                  </w:rPr>
                  <w:t xml:space="preserve"> </w:t>
                </w:r>
                <w:r w:rsidR="009A49E8" w:rsidRPr="00492A84">
                  <w:rPr>
                    <w:rFonts w:ascii="Roboto" w:hAnsi="Roboto"/>
                    <w:sz w:val="20"/>
                    <w:szCs w:val="20"/>
                  </w:rPr>
                  <w:t>interface</w:t>
                </w:r>
                <w:r w:rsidRPr="00492A84">
                  <w:rPr>
                    <w:rFonts w:ascii="Roboto" w:hAnsi="Roboto"/>
                    <w:sz w:val="20"/>
                    <w:szCs w:val="20"/>
                  </w:rPr>
                  <w:t xml:space="preserve"> between SMT and the tip of the blade</w:t>
                </w:r>
                <w:r w:rsidR="00FD15C3" w:rsidRPr="00492A84">
                  <w:rPr>
                    <w:rFonts w:ascii="Roboto" w:hAnsi="Roboto"/>
                    <w:sz w:val="20"/>
                    <w:szCs w:val="20"/>
                  </w:rPr>
                  <w:t xml:space="preserve"> on PS side</w:t>
                </w:r>
                <w:r w:rsidR="00492A84">
                  <w:rPr>
                    <w:rFonts w:ascii="Roboto" w:hAnsi="Roboto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8A408A" w:rsidRPr="00684644" w14:paraId="311F4585" w14:textId="77777777" w:rsidTr="002D4BFE">
        <w:trPr>
          <w:trHeight w:val="57"/>
        </w:trPr>
        <w:tc>
          <w:tcPr>
            <w:tcW w:w="568" w:type="dxa"/>
            <w:vMerge w:val="restart"/>
            <w:tcBorders>
              <w:left w:val="outset" w:sz="6" w:space="0" w:color="auto"/>
              <w:right w:val="nil"/>
            </w:tcBorders>
            <w:shd w:val="clear" w:color="auto" w:fill="auto"/>
          </w:tcPr>
          <w:p w14:paraId="00BBB633" w14:textId="77777777" w:rsidR="008A408A" w:rsidRPr="00684644" w:rsidRDefault="008A408A" w:rsidP="002D4BFE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S1</w:t>
            </w:r>
          </w:p>
        </w:tc>
        <w:tc>
          <w:tcPr>
            <w:tcW w:w="522" w:type="dxa"/>
            <w:vMerge w:val="restart"/>
            <w:tcBorders>
              <w:left w:val="nil"/>
              <w:right w:val="outset" w:sz="6" w:space="0" w:color="auto"/>
            </w:tcBorders>
            <w:shd w:val="clear" w:color="auto" w:fill="auto"/>
          </w:tcPr>
          <w:p w14:paraId="3C4972EE" w14:textId="77777777" w:rsidR="008A408A" w:rsidRPr="00684644" w:rsidRDefault="008A408A" w:rsidP="002D4BFE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49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Roboto" w:hAnsi="Roboto"/>
                <w:b/>
                <w:noProof/>
                <w:sz w:val="20"/>
                <w:szCs w:val="20"/>
              </w:rPr>
              <w:id w:val="1010650079"/>
              <w:showingPlcHdr/>
              <w:picture/>
            </w:sdtPr>
            <w:sdtEndPr/>
            <w:sdtContent>
              <w:p w14:paraId="68CAFB56" w14:textId="52AB01F2" w:rsidR="008A408A" w:rsidRPr="00684644" w:rsidRDefault="00117BDC" w:rsidP="002D4BFE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>
                  <w:rPr>
                    <w:rFonts w:ascii="Roboto" w:hAnsi="Roboto"/>
                    <w:b/>
                    <w:noProof/>
                    <w:sz w:val="20"/>
                    <w:szCs w:val="20"/>
                    <w:lang w:val="en-GB" w:eastAsia="en-GB"/>
                  </w:rPr>
                  <w:drawing>
                    <wp:inline distT="0" distB="0" distL="0" distR="0" wp14:anchorId="32D03A64" wp14:editId="79231A0B">
                      <wp:extent cx="1906270" cy="1906270"/>
                      <wp:effectExtent l="0" t="0" r="0" b="0"/>
                      <wp:docPr id="7" name="Bild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270" cy="190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E19069B" w14:textId="77777777" w:rsidR="008A408A" w:rsidRPr="00684644" w:rsidRDefault="008A408A" w:rsidP="002D4BFE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>PHOTO OF BLADE CONDITION AT ARRIVAL (SS)</w:t>
            </w:r>
          </w:p>
        </w:tc>
      </w:tr>
      <w:tr w:rsidR="008446A9" w:rsidRPr="00684644" w14:paraId="21B0BCD9" w14:textId="77777777" w:rsidTr="002D4BFE">
        <w:trPr>
          <w:trHeight w:val="1500"/>
        </w:trPr>
        <w:tc>
          <w:tcPr>
            <w:tcW w:w="568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17BAD7A9" w14:textId="77777777" w:rsidR="008446A9" w:rsidRPr="00684644" w:rsidRDefault="008446A9" w:rsidP="008446A9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5F027C9" w14:textId="77777777" w:rsidR="008446A9" w:rsidRPr="00684644" w:rsidRDefault="008446A9" w:rsidP="008446A9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9334F78" w14:textId="77777777" w:rsidR="008446A9" w:rsidRPr="00684644" w:rsidRDefault="008446A9" w:rsidP="008446A9">
            <w:pPr>
              <w:jc w:val="center"/>
              <w:rPr>
                <w:rFonts w:ascii="Roboto" w:hAnsi="Roboto"/>
                <w:b/>
                <w:noProof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sz w:val="20"/>
              <w:szCs w:val="20"/>
            </w:rPr>
            <w:id w:val="923617268"/>
            <w:placeholder>
              <w:docPart w:val="34BF9775EC2240889E3ABB93B35E4332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48423E94" w14:textId="77777777" w:rsidR="00FD15C3" w:rsidRPr="00684644" w:rsidRDefault="008446A9" w:rsidP="008446A9">
                <w:pPr>
                  <w:rPr>
                    <w:rFonts w:ascii="Roboto" w:hAnsi="Roboto"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sz w:val="20"/>
                    <w:szCs w:val="20"/>
                  </w:rPr>
                  <w:t>Photo showing the condition of the blades suction side, at arrival before the application is started.</w:t>
                </w:r>
              </w:p>
              <w:p w14:paraId="607C7566" w14:textId="14E9B35F" w:rsidR="008446A9" w:rsidRPr="00684644" w:rsidRDefault="00FD15C3" w:rsidP="008446A9">
                <w:pPr>
                  <w:rPr>
                    <w:rFonts w:ascii="Roboto" w:hAnsi="Roboto"/>
                    <w:sz w:val="20"/>
                    <w:szCs w:val="20"/>
                  </w:rPr>
                </w:pPr>
                <w:r w:rsidRPr="00492A84">
                  <w:rPr>
                    <w:rFonts w:ascii="Roboto" w:hAnsi="Roboto"/>
                    <w:sz w:val="20"/>
                    <w:szCs w:val="20"/>
                  </w:rPr>
                  <w:t xml:space="preserve">Photo showing the </w:t>
                </w:r>
                <w:r w:rsidR="009A49E8" w:rsidRPr="00492A84">
                  <w:rPr>
                    <w:rFonts w:ascii="Roboto" w:hAnsi="Roboto"/>
                    <w:sz w:val="20"/>
                    <w:szCs w:val="20"/>
                  </w:rPr>
                  <w:t>interface</w:t>
                </w:r>
                <w:r w:rsidR="004E5787" w:rsidRPr="00492A84">
                  <w:rPr>
                    <w:rFonts w:ascii="Roboto" w:hAnsi="Roboto"/>
                    <w:sz w:val="20"/>
                    <w:szCs w:val="20"/>
                  </w:rPr>
                  <w:t xml:space="preserve"> </w:t>
                </w:r>
                <w:r w:rsidRPr="00492A84">
                  <w:rPr>
                    <w:rFonts w:ascii="Roboto" w:hAnsi="Roboto"/>
                    <w:sz w:val="20"/>
                    <w:szCs w:val="20"/>
                  </w:rPr>
                  <w:t>between SMT and the tip of the blade on SS side.</w:t>
                </w:r>
              </w:p>
            </w:tc>
          </w:sdtContent>
        </w:sdt>
      </w:tr>
    </w:tbl>
    <w:p w14:paraId="6E0EA528" w14:textId="407F78F3" w:rsidR="008A408A" w:rsidRPr="00684644" w:rsidRDefault="008A408A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22"/>
        <w:gridCol w:w="2145"/>
        <w:gridCol w:w="1620"/>
        <w:gridCol w:w="1384"/>
        <w:gridCol w:w="1927"/>
        <w:gridCol w:w="1714"/>
      </w:tblGrid>
      <w:tr w:rsidR="005238DB" w:rsidRPr="00684644" w14:paraId="50C2966C" w14:textId="77777777" w:rsidTr="00460F50">
        <w:tc>
          <w:tcPr>
            <w:tcW w:w="98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463DED3A" w14:textId="1EB35C8E" w:rsidR="005238DB" w:rsidRPr="00684644" w:rsidRDefault="008A408A" w:rsidP="00386CAA">
            <w:pPr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>SURFACE PREPARATION AND E</w:t>
            </w:r>
            <w:r w:rsidR="005238DB"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 xml:space="preserve">NVIRONMENTAL CONDITIONS </w:t>
            </w:r>
          </w:p>
        </w:tc>
      </w:tr>
      <w:tr w:rsidR="005238DB" w:rsidRPr="00684644" w14:paraId="3B63C48E" w14:textId="77777777" w:rsidTr="00D37A71">
        <w:tc>
          <w:tcPr>
            <w:tcW w:w="32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4118A98" w14:textId="77777777" w:rsidR="005238DB" w:rsidRPr="00684644" w:rsidRDefault="005238DB" w:rsidP="00386CAA">
            <w:pPr>
              <w:jc w:val="right"/>
              <w:rPr>
                <w:rFonts w:ascii="Roboto" w:hAnsi="Roboto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18"/>
                <w:szCs w:val="20"/>
              </w:rPr>
              <w:t>RELATIVE HUMIDITY (RH) (%)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FFECF7F" w14:textId="304345E9" w:rsidR="005238DB" w:rsidRPr="00684644" w:rsidRDefault="00B94075" w:rsidP="00123A01">
            <w:pPr>
              <w:jc w:val="center"/>
              <w:rPr>
                <w:rFonts w:ascii="Roboto" w:hAnsi="Roboto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/>
                  <w:color w:val="000000" w:themeColor="text1"/>
                  <w:sz w:val="20"/>
                  <w:szCs w:val="20"/>
                </w:rPr>
                <w:id w:val="564919186"/>
                <w:placeholder>
                  <w:docPart w:val="079DB11D3C3F4047A0EEC93CF377782B"/>
                </w:placeholder>
                <w:showingPlcHdr/>
                <w:text/>
              </w:sdtPr>
              <w:sdtEndPr/>
              <w:sdtContent>
                <w:r w:rsidR="001238ED" w:rsidRPr="00684644">
                  <w:rPr>
                    <w:rStyle w:val="PlaceholderText"/>
                    <w:rFonts w:ascii="Roboto" w:hAnsi="Roboto"/>
                  </w:rPr>
                  <w:t>%.</w:t>
                </w:r>
              </w:sdtContent>
            </w:sdt>
          </w:p>
        </w:tc>
        <w:tc>
          <w:tcPr>
            <w:tcW w:w="33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D6B12A8" w14:textId="77777777" w:rsidR="005238DB" w:rsidRPr="00684644" w:rsidRDefault="005238DB" w:rsidP="00386CAA">
            <w:pPr>
              <w:jc w:val="right"/>
              <w:rPr>
                <w:rFonts w:ascii="Roboto" w:hAnsi="Roboto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18"/>
                <w:szCs w:val="20"/>
              </w:rPr>
              <w:t>BLADE SURFACE TEMP (BST) (°C)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B7707F" w14:textId="37A0F473" w:rsidR="005238DB" w:rsidRPr="00684644" w:rsidRDefault="00B94075" w:rsidP="00123A01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/>
                  <w:color w:val="000000" w:themeColor="text1"/>
                  <w:sz w:val="20"/>
                  <w:szCs w:val="20"/>
                </w:rPr>
                <w:id w:val="2087802529"/>
                <w:placeholder>
                  <w:docPart w:val="4CF011BEA67C4D36BE8EC1A54F2A34E7"/>
                </w:placeholder>
                <w:showingPlcHdr/>
                <w:text/>
              </w:sdtPr>
              <w:sdtEndPr/>
              <w:sdtContent>
                <w:r w:rsidR="001238ED" w:rsidRPr="00684644">
                  <w:rPr>
                    <w:rFonts w:ascii="Roboto" w:hAnsi="Roboto"/>
                    <w:color w:val="808080" w:themeColor="background1" w:themeShade="80"/>
                    <w:sz w:val="20"/>
                    <w:szCs w:val="20"/>
                  </w:rPr>
                  <w:t>°C.</w:t>
                </w:r>
              </w:sdtContent>
            </w:sdt>
          </w:p>
        </w:tc>
      </w:tr>
      <w:tr w:rsidR="005238DB" w:rsidRPr="00684644" w14:paraId="791A9DD0" w14:textId="77777777" w:rsidTr="00D37A71">
        <w:tc>
          <w:tcPr>
            <w:tcW w:w="32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D783E58" w14:textId="77777777" w:rsidR="005238DB" w:rsidRPr="00684644" w:rsidRDefault="005238DB" w:rsidP="00386CAA">
            <w:pPr>
              <w:jc w:val="right"/>
              <w:rPr>
                <w:rFonts w:ascii="Roboto" w:hAnsi="Roboto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18"/>
                <w:szCs w:val="20"/>
              </w:rPr>
              <w:t>AMBIENT TEMPERATURE (AT) (°C)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8FCB01B" w14:textId="6E011377" w:rsidR="005238DB" w:rsidRPr="00684644" w:rsidRDefault="00B94075" w:rsidP="00123A01">
            <w:pPr>
              <w:jc w:val="center"/>
              <w:rPr>
                <w:rFonts w:ascii="Roboto" w:hAnsi="Roboto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/>
                  <w:color w:val="000000" w:themeColor="text1"/>
                  <w:sz w:val="20"/>
                  <w:szCs w:val="20"/>
                </w:rPr>
                <w:id w:val="608547659"/>
                <w:placeholder>
                  <w:docPart w:val="0F4A22946EF8489AB43284ED0ECD5525"/>
                </w:placeholder>
                <w:showingPlcHdr/>
                <w:text/>
              </w:sdtPr>
              <w:sdtEndPr/>
              <w:sdtContent>
                <w:r w:rsidR="001238ED" w:rsidRPr="00684644">
                  <w:rPr>
                    <w:rFonts w:ascii="Roboto" w:hAnsi="Roboto"/>
                    <w:color w:val="808080" w:themeColor="background1" w:themeShade="80"/>
                    <w:sz w:val="20"/>
                    <w:szCs w:val="20"/>
                  </w:rPr>
                  <w:t>°C.</w:t>
                </w:r>
              </w:sdtContent>
            </w:sdt>
          </w:p>
        </w:tc>
        <w:tc>
          <w:tcPr>
            <w:tcW w:w="33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0FCB248" w14:textId="77777777" w:rsidR="005238DB" w:rsidRPr="00684644" w:rsidRDefault="005238DB" w:rsidP="00386CAA">
            <w:pPr>
              <w:jc w:val="right"/>
              <w:rPr>
                <w:rFonts w:ascii="Roboto" w:hAnsi="Roboto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18"/>
                <w:szCs w:val="20"/>
              </w:rPr>
              <w:t>WIND SPEED (WS) (m/s)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9505004" w14:textId="6B0B074A" w:rsidR="005238DB" w:rsidRPr="00684644" w:rsidRDefault="00B94075" w:rsidP="00123A01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/>
                  <w:color w:val="000000" w:themeColor="text1"/>
                  <w:sz w:val="20"/>
                  <w:szCs w:val="20"/>
                </w:rPr>
                <w:id w:val="-1600019935"/>
                <w:placeholder>
                  <w:docPart w:val="87944BD70E5A45919FCD59843A3CB46E"/>
                </w:placeholder>
                <w:showingPlcHdr/>
                <w:text/>
              </w:sdtPr>
              <w:sdtEndPr/>
              <w:sdtContent>
                <w:r w:rsidR="001238ED" w:rsidRPr="00684644">
                  <w:rPr>
                    <w:rStyle w:val="PlaceholderText"/>
                    <w:rFonts w:ascii="Roboto" w:hAnsi="Roboto"/>
                    <w:sz w:val="20"/>
                  </w:rPr>
                  <w:t>m/s.</w:t>
                </w:r>
              </w:sdtContent>
            </w:sdt>
          </w:p>
        </w:tc>
      </w:tr>
      <w:tr w:rsidR="005238DB" w:rsidRPr="00684644" w14:paraId="6B167C8D" w14:textId="77777777" w:rsidTr="009525B2">
        <w:tc>
          <w:tcPr>
            <w:tcW w:w="1090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D253824" w14:textId="77777777" w:rsidR="005238DB" w:rsidRPr="00684644" w:rsidRDefault="005238DB" w:rsidP="00386CAA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49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7E76F0E" w14:textId="77777777" w:rsidR="005238DB" w:rsidRPr="00684644" w:rsidRDefault="005238DB" w:rsidP="00386CAA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49C4BD8" w14:textId="77777777" w:rsidR="005238DB" w:rsidRPr="00684644" w:rsidRDefault="005238DB" w:rsidP="00386CAA">
            <w:pPr>
              <w:jc w:val="center"/>
              <w:rPr>
                <w:rFonts w:ascii="Roboto" w:hAnsi="Roboto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5F197E" w:rsidRPr="00684644" w14:paraId="1C6CB86D" w14:textId="77777777" w:rsidTr="009525B2">
        <w:trPr>
          <w:trHeight w:val="22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B9529A" w14:textId="77777777" w:rsidR="005F197E" w:rsidRPr="00684644" w:rsidRDefault="00BA05B6" w:rsidP="001C4C5D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S1.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29F5C" w14:textId="77777777" w:rsidR="005F197E" w:rsidRPr="00684644" w:rsidRDefault="005F197E" w:rsidP="001C4C5D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noProof/>
              <w:sz w:val="20"/>
              <w:szCs w:val="20"/>
              <w:lang w:val="en-GB" w:eastAsia="en-GB"/>
            </w:rPr>
            <w:id w:val="50667503"/>
            <w:showingPlcHdr/>
            <w:picture/>
          </w:sdtPr>
          <w:sdtEndPr/>
          <w:sdtContent>
            <w:tc>
              <w:tcPr>
                <w:tcW w:w="5149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9C855D9" w14:textId="6297659B" w:rsidR="005F197E" w:rsidRPr="00684644" w:rsidRDefault="008A408A" w:rsidP="001C4C5D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79BA128F" wp14:editId="47B99107">
                      <wp:extent cx="1905000" cy="1905000"/>
                      <wp:effectExtent l="0" t="0" r="0" b="0"/>
                      <wp:docPr id="34740" name="Billed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1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12395002" w14:textId="77777777" w:rsidR="008A408A" w:rsidRPr="00684644" w:rsidRDefault="008A408A" w:rsidP="008A408A">
            <w:pPr>
              <w:jc w:val="center"/>
              <w:rPr>
                <w:rFonts w:ascii="Roboto" w:hAnsi="Roboto"/>
                <w:b/>
                <w:sz w:val="18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 xml:space="preserve">PHOTO OF </w:t>
            </w:r>
            <w:r w:rsidR="00936890" w:rsidRPr="00684644">
              <w:rPr>
                <w:rFonts w:ascii="Roboto" w:hAnsi="Roboto"/>
                <w:b/>
                <w:sz w:val="18"/>
                <w:szCs w:val="20"/>
              </w:rPr>
              <w:t xml:space="preserve">SANDED AREA </w:t>
            </w:r>
            <w:r w:rsidRPr="00684644">
              <w:rPr>
                <w:rFonts w:ascii="Roboto" w:hAnsi="Roboto"/>
                <w:b/>
                <w:sz w:val="18"/>
                <w:szCs w:val="20"/>
              </w:rPr>
              <w:t>PS</w:t>
            </w:r>
          </w:p>
          <w:p w14:paraId="45926656" w14:textId="1F87C4D6" w:rsidR="00936890" w:rsidRPr="00684644" w:rsidRDefault="00936890" w:rsidP="008A408A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 xml:space="preserve">AND </w:t>
            </w:r>
            <w:r w:rsidR="006F17B9" w:rsidRPr="00684644">
              <w:rPr>
                <w:rFonts w:ascii="Roboto" w:hAnsi="Roboto"/>
                <w:b/>
                <w:sz w:val="18"/>
                <w:szCs w:val="20"/>
              </w:rPr>
              <w:t xml:space="preserve">ENVIRONMENTAL CONDITIONS </w:t>
            </w:r>
          </w:p>
        </w:tc>
      </w:tr>
      <w:tr w:rsidR="006F17B9" w:rsidRPr="00684644" w14:paraId="05064FBF" w14:textId="77777777" w:rsidTr="009525B2">
        <w:trPr>
          <w:trHeight w:val="15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EBF682" w14:textId="77777777" w:rsidR="006F17B9" w:rsidRPr="00684644" w:rsidRDefault="006F17B9" w:rsidP="006F17B9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C8297" w14:textId="77777777" w:rsidR="006F17B9" w:rsidRPr="00684644" w:rsidRDefault="006F17B9" w:rsidP="006F17B9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9886" w14:textId="77777777" w:rsidR="006F17B9" w:rsidRPr="00684644" w:rsidRDefault="006F17B9" w:rsidP="006F17B9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sz w:val="20"/>
              <w:szCs w:val="20"/>
            </w:rPr>
            <w:id w:val="-448939451"/>
            <w:placeholder>
              <w:docPart w:val="B251A9A2951846ADBD8632A050C6263A"/>
            </w:placeholder>
          </w:sdtPr>
          <w:sdtEndPr/>
          <w:sdtContent>
            <w:tc>
              <w:tcPr>
                <w:tcW w:w="36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D8A12F7" w14:textId="59D7E24B" w:rsidR="006F17B9" w:rsidRPr="00684644" w:rsidRDefault="006F17B9" w:rsidP="006F17B9">
                <w:pPr>
                  <w:tabs>
                    <w:tab w:val="right" w:pos="3425"/>
                  </w:tabs>
                  <w:rPr>
                    <w:rFonts w:ascii="Roboto" w:hAnsi="Roboto"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sz w:val="20"/>
                    <w:szCs w:val="20"/>
                  </w:rPr>
                  <w:t>Photo showing standard of preparation on the leading edge / pressure side</w:t>
                </w:r>
                <w:r w:rsidR="00906384" w:rsidRPr="00684644">
                  <w:rPr>
                    <w:rFonts w:ascii="Roboto" w:hAnsi="Roboto"/>
                    <w:sz w:val="20"/>
                    <w:szCs w:val="20"/>
                  </w:rPr>
                  <w:t xml:space="preserve"> together with </w:t>
                </w:r>
                <w:r w:rsidR="000271E0" w:rsidRPr="00684644">
                  <w:rPr>
                    <w:rFonts w:ascii="Roboto" w:hAnsi="Roboto"/>
                    <w:sz w:val="20"/>
                    <w:szCs w:val="20"/>
                  </w:rPr>
                  <w:t>Temp-humidity gauge</w:t>
                </w:r>
                <w:r w:rsidR="007E50E5" w:rsidRPr="00684644">
                  <w:rPr>
                    <w:rFonts w:ascii="Roboto" w:hAnsi="Roboto"/>
                    <w:sz w:val="20"/>
                    <w:szCs w:val="20"/>
                  </w:rPr>
                  <w:t xml:space="preserve"> readings</w:t>
                </w:r>
                <w:r w:rsidRPr="00684644">
                  <w:rPr>
                    <w:rFonts w:ascii="Roboto" w:hAnsi="Roboto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4643CB" w:rsidRPr="00684644" w14:paraId="15EB1201" w14:textId="77777777" w:rsidTr="009525B2">
        <w:trPr>
          <w:trHeight w:val="481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F48A72" w14:textId="77777777" w:rsidR="004643CB" w:rsidRPr="00684644" w:rsidRDefault="004643CB" w:rsidP="006F17B9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6FDBFB" w14:textId="77777777" w:rsidR="004643CB" w:rsidRPr="00684644" w:rsidRDefault="004643CB" w:rsidP="004643CB">
            <w:pPr>
              <w:pStyle w:val="ListParagraph"/>
              <w:ind w:left="360"/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6F83C" w14:textId="4A113847" w:rsidR="004643CB" w:rsidRPr="00684644" w:rsidRDefault="004643CB" w:rsidP="009525B2">
            <w:pPr>
              <w:rPr>
                <w:rFonts w:ascii="Roboto" w:hAnsi="Roboto"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7E14A7" w14:textId="77777777" w:rsidR="004643CB" w:rsidRPr="00684644" w:rsidRDefault="004643CB" w:rsidP="006F17B9">
            <w:pPr>
              <w:tabs>
                <w:tab w:val="right" w:pos="3425"/>
              </w:tabs>
              <w:rPr>
                <w:rFonts w:ascii="Roboto" w:hAnsi="Roboto"/>
                <w:b/>
                <w:sz w:val="20"/>
                <w:szCs w:val="20"/>
              </w:rPr>
            </w:pPr>
          </w:p>
        </w:tc>
      </w:tr>
    </w:tbl>
    <w:p w14:paraId="2D4A39EC" w14:textId="4BB2B052" w:rsidR="006F17B9" w:rsidRPr="00684644" w:rsidRDefault="006F17B9" w:rsidP="004643CB">
      <w:pPr>
        <w:jc w:val="both"/>
        <w:rPr>
          <w:rFonts w:ascii="Roboto" w:hAnsi="Roboto"/>
        </w:rPr>
      </w:pPr>
      <w:r w:rsidRPr="00684644">
        <w:rPr>
          <w:rFonts w:ascii="Roboto" w:hAnsi="Roboto"/>
        </w:rPr>
        <w:br w:type="page"/>
      </w: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22"/>
        <w:gridCol w:w="5149"/>
        <w:gridCol w:w="3641"/>
      </w:tblGrid>
      <w:tr w:rsidR="008A408A" w:rsidRPr="00684644" w14:paraId="2262B382" w14:textId="77777777" w:rsidTr="008A408A">
        <w:trPr>
          <w:trHeight w:val="57"/>
        </w:trPr>
        <w:tc>
          <w:tcPr>
            <w:tcW w:w="568" w:type="dxa"/>
            <w:vMerge w:val="restart"/>
            <w:tcBorders>
              <w:left w:val="outset" w:sz="6" w:space="0" w:color="auto"/>
              <w:right w:val="nil"/>
            </w:tcBorders>
            <w:shd w:val="clear" w:color="auto" w:fill="auto"/>
          </w:tcPr>
          <w:p w14:paraId="1D6FB13E" w14:textId="4BA252AB" w:rsidR="008A408A" w:rsidRPr="00684644" w:rsidRDefault="008A408A" w:rsidP="001C4C5D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lastRenderedPageBreak/>
              <w:t>S1</w:t>
            </w:r>
          </w:p>
        </w:tc>
        <w:tc>
          <w:tcPr>
            <w:tcW w:w="522" w:type="dxa"/>
            <w:vMerge w:val="restart"/>
            <w:tcBorders>
              <w:left w:val="nil"/>
              <w:right w:val="outset" w:sz="6" w:space="0" w:color="auto"/>
            </w:tcBorders>
            <w:shd w:val="clear" w:color="auto" w:fill="auto"/>
          </w:tcPr>
          <w:p w14:paraId="60EF68E5" w14:textId="77777777" w:rsidR="008A408A" w:rsidRPr="00684644" w:rsidRDefault="008A408A" w:rsidP="001C4C5D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49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501379" w14:textId="77777777" w:rsidR="00EA1467" w:rsidRPr="00684644" w:rsidRDefault="00EA1467" w:rsidP="008A408A">
            <w:pPr>
              <w:jc w:val="center"/>
              <w:rPr>
                <w:rFonts w:ascii="Roboto" w:hAnsi="Roboto"/>
                <w:b/>
                <w:noProof/>
                <w:sz w:val="2"/>
                <w:szCs w:val="2"/>
              </w:rPr>
            </w:pPr>
          </w:p>
          <w:sdt>
            <w:sdtPr>
              <w:rPr>
                <w:rFonts w:ascii="Roboto" w:hAnsi="Roboto"/>
                <w:b/>
                <w:sz w:val="20"/>
                <w:szCs w:val="20"/>
              </w:rPr>
              <w:id w:val="1698496412"/>
              <w:showingPlcHdr/>
              <w:picture/>
            </w:sdtPr>
            <w:sdtEndPr/>
            <w:sdtContent>
              <w:p w14:paraId="735871EC" w14:textId="78CBF0AC" w:rsidR="008A408A" w:rsidRPr="00684644" w:rsidRDefault="00117BDC" w:rsidP="008A408A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>
                  <w:rPr>
                    <w:rFonts w:ascii="Roboto" w:hAnsi="Roboto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13EAC8E4" wp14:editId="378EB53F">
                      <wp:extent cx="1906270" cy="1906270"/>
                      <wp:effectExtent l="0" t="0" r="0" b="0"/>
                      <wp:docPr id="8" name="Bild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270" cy="190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B97FD12" w14:textId="103F9C36" w:rsidR="00EA1467" w:rsidRPr="00684644" w:rsidRDefault="00EA1467" w:rsidP="008A408A">
            <w:pPr>
              <w:jc w:val="center"/>
              <w:rPr>
                <w:rFonts w:ascii="Roboto" w:hAnsi="Roboto"/>
                <w:b/>
                <w:sz w:val="2"/>
                <w:szCs w:val="2"/>
              </w:rPr>
            </w:pPr>
          </w:p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097957" w14:textId="2F79ACE7" w:rsidR="006F17B9" w:rsidRPr="00684644" w:rsidRDefault="006F17B9" w:rsidP="006F17B9">
            <w:pPr>
              <w:jc w:val="center"/>
              <w:rPr>
                <w:rFonts w:ascii="Roboto" w:hAnsi="Roboto"/>
                <w:b/>
                <w:sz w:val="18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>PHOTO OF SANDED AREA SS</w:t>
            </w:r>
          </w:p>
          <w:p w14:paraId="70D47A3F" w14:textId="08810136" w:rsidR="008A408A" w:rsidRPr="00684644" w:rsidRDefault="006F17B9" w:rsidP="006F17B9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>AND ENVIRONMENTAL CONDITIONS</w:t>
            </w:r>
          </w:p>
        </w:tc>
      </w:tr>
      <w:tr w:rsidR="008A408A" w:rsidRPr="00684644" w14:paraId="4C8DA37D" w14:textId="77777777" w:rsidTr="008A408A">
        <w:trPr>
          <w:trHeight w:val="1500"/>
        </w:trPr>
        <w:tc>
          <w:tcPr>
            <w:tcW w:w="568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491B36D4" w14:textId="77777777" w:rsidR="008A408A" w:rsidRPr="00684644" w:rsidRDefault="008A408A" w:rsidP="001C4C5D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1342A0" w14:textId="77777777" w:rsidR="008A408A" w:rsidRPr="00684644" w:rsidRDefault="008A408A" w:rsidP="001C4C5D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EFC545" w14:textId="77777777" w:rsidR="008A408A" w:rsidRPr="00684644" w:rsidRDefault="008A408A" w:rsidP="008A408A">
            <w:pPr>
              <w:jc w:val="center"/>
              <w:rPr>
                <w:rFonts w:ascii="Roboto" w:hAnsi="Roboto"/>
                <w:b/>
                <w:noProof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sz w:val="20"/>
              <w:szCs w:val="20"/>
            </w:rPr>
            <w:id w:val="-299308632"/>
            <w:placeholder>
              <w:docPart w:val="DC10A5CF655D4A3CBFAB79AD26148C16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466FDD67" w14:textId="09845FD7" w:rsidR="008A408A" w:rsidRPr="00684644" w:rsidRDefault="006F17B9" w:rsidP="004C19B6">
                <w:pPr>
                  <w:rPr>
                    <w:rFonts w:ascii="Roboto" w:hAnsi="Roboto"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sz w:val="20"/>
                    <w:szCs w:val="20"/>
                  </w:rPr>
                  <w:t>Photo showing standard of preparation on the leading edge / suction side</w:t>
                </w:r>
                <w:r w:rsidR="00906384" w:rsidRPr="00684644">
                  <w:rPr>
                    <w:rFonts w:ascii="Roboto" w:hAnsi="Roboto"/>
                    <w:sz w:val="20"/>
                    <w:szCs w:val="20"/>
                  </w:rPr>
                  <w:t xml:space="preserve"> together with </w:t>
                </w:r>
                <w:r w:rsidR="000271E0" w:rsidRPr="00684644">
                  <w:rPr>
                    <w:rFonts w:ascii="Roboto" w:hAnsi="Roboto" w:cstheme="minorHAnsi"/>
                    <w:sz w:val="20"/>
                    <w:szCs w:val="20"/>
                  </w:rPr>
                  <w:t>Temp-humidity gauge</w:t>
                </w:r>
                <w:r w:rsidR="00906384" w:rsidRPr="00684644">
                  <w:rPr>
                    <w:rFonts w:ascii="Roboto" w:hAnsi="Roboto"/>
                    <w:sz w:val="20"/>
                    <w:szCs w:val="20"/>
                  </w:rPr>
                  <w:t xml:space="preserve"> readings.</w:t>
                </w:r>
              </w:p>
            </w:tc>
          </w:sdtContent>
        </w:sdt>
      </w:tr>
    </w:tbl>
    <w:p w14:paraId="3ED670A7" w14:textId="0832AA96" w:rsidR="0077570E" w:rsidRPr="00684644" w:rsidRDefault="0077570E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646"/>
        <w:gridCol w:w="1647"/>
        <w:gridCol w:w="1647"/>
        <w:gridCol w:w="1646"/>
        <w:gridCol w:w="1647"/>
        <w:gridCol w:w="1647"/>
      </w:tblGrid>
      <w:tr w:rsidR="000F324D" w:rsidRPr="00684644" w14:paraId="6ACCD3BE" w14:textId="77777777" w:rsidTr="00460F50">
        <w:tc>
          <w:tcPr>
            <w:tcW w:w="98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25C3FCFA" w14:textId="2C1A5C7C" w:rsidR="000F324D" w:rsidRPr="00684644" w:rsidRDefault="000F324D" w:rsidP="00172A16">
            <w:pPr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 xml:space="preserve">CLEANING AND ACTIVATION OF BLADE SURFACE </w:t>
            </w:r>
          </w:p>
        </w:tc>
      </w:tr>
      <w:tr w:rsidR="000F324D" w:rsidRPr="00684644" w14:paraId="30AEB243" w14:textId="77777777" w:rsidTr="00D37A71">
        <w:trPr>
          <w:trHeight w:val="553"/>
        </w:trPr>
        <w:tc>
          <w:tcPr>
            <w:tcW w:w="98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D8489FF" w14:textId="13FB98D0" w:rsidR="000F324D" w:rsidRPr="00684644" w:rsidRDefault="000F324D" w:rsidP="00172A16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 xml:space="preserve">Confirm 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that the cleaning and activation has been carried out in accordance with the appropriate </w:t>
            </w:r>
            <w:r w:rsidR="00F95131"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work instruction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. </w:t>
            </w:r>
            <w:r w:rsidR="00DB1A05"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Put in a check mark in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 the respective boxes. </w:t>
            </w:r>
          </w:p>
        </w:tc>
      </w:tr>
      <w:tr w:rsidR="000F324D" w:rsidRPr="00684644" w14:paraId="7A133817" w14:textId="77777777" w:rsidTr="00D37A71">
        <w:trPr>
          <w:trHeight w:val="553"/>
        </w:trPr>
        <w:tc>
          <w:tcPr>
            <w:tcW w:w="164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3B86B1C" w14:textId="7065F8BE" w:rsidR="000F324D" w:rsidRPr="00684644" w:rsidRDefault="000F324D" w:rsidP="000F324D">
            <w:pPr>
              <w:jc w:val="right"/>
              <w:rPr>
                <w:rFonts w:ascii="Roboto" w:hAnsi="Roboto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18"/>
                <w:szCs w:val="20"/>
              </w:rPr>
              <w:t>CLEANED SURFACE</w:t>
            </w:r>
            <w:r w:rsidRPr="00684644">
              <w:rPr>
                <w:rFonts w:ascii="Roboto" w:hAnsi="Roboto"/>
                <w:sz w:val="20"/>
                <w:szCs w:val="20"/>
              </w:rPr>
              <w:t xml:space="preserve">  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F1CCAA" w14:textId="77777777" w:rsidR="000F324D" w:rsidRPr="00684644" w:rsidRDefault="000F324D" w:rsidP="000F324D">
            <w:pPr>
              <w:jc w:val="right"/>
              <w:rPr>
                <w:rFonts w:ascii="Roboto" w:hAnsi="Roboto"/>
                <w:b/>
                <w:color w:val="000000" w:themeColor="text1"/>
                <w:sz w:val="18"/>
                <w:szCs w:val="20"/>
              </w:rPr>
            </w:pP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B457823" w14:textId="08945E58" w:rsidR="000F324D" w:rsidRPr="00684644" w:rsidRDefault="000F324D" w:rsidP="000F324D">
            <w:pPr>
              <w:jc w:val="right"/>
              <w:rPr>
                <w:rFonts w:ascii="Roboto" w:hAnsi="Roboto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18"/>
                <w:szCs w:val="20"/>
              </w:rPr>
              <w:t>ACTIVATED SURFACE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31EC384" w14:textId="77777777" w:rsidR="000F324D" w:rsidRPr="00684644" w:rsidRDefault="000F324D" w:rsidP="000F324D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E3F488A" w14:textId="438D37C8" w:rsidR="000F324D" w:rsidRPr="00684644" w:rsidRDefault="000F324D" w:rsidP="000F324D">
            <w:pPr>
              <w:jc w:val="right"/>
              <w:rPr>
                <w:rFonts w:ascii="Roboto" w:hAnsi="Roboto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18"/>
                <w:szCs w:val="20"/>
              </w:rPr>
              <w:t xml:space="preserve">WAITED 10 MIN. BEFORE FURTHER INSTALLATION 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7E5F1A" w14:textId="2CC103B8" w:rsidR="000F324D" w:rsidRPr="00684644" w:rsidRDefault="000F324D" w:rsidP="000F324D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</w:tr>
    </w:tbl>
    <w:p w14:paraId="7E41B146" w14:textId="77777777" w:rsidR="00B84FED" w:rsidRPr="00684644" w:rsidRDefault="00B84FED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70"/>
        <w:gridCol w:w="5101"/>
        <w:gridCol w:w="3641"/>
      </w:tblGrid>
      <w:tr w:rsidR="001238ED" w:rsidRPr="00684644" w14:paraId="5CCF50E8" w14:textId="77777777" w:rsidTr="00460F50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056708F5" w14:textId="61199E8E" w:rsidR="001238ED" w:rsidRPr="00684644" w:rsidRDefault="001238ED" w:rsidP="009C196D">
            <w:pPr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</w:pPr>
            <w:bookmarkStart w:id="6" w:name="_Hlk1553392"/>
            <w:r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 xml:space="preserve">NOTES ON THE INSTALLTION </w:t>
            </w:r>
          </w:p>
        </w:tc>
      </w:tr>
      <w:tr w:rsidR="000F324D" w:rsidRPr="00684644" w14:paraId="641427D7" w14:textId="77777777" w:rsidTr="008A408A">
        <w:trPr>
          <w:trHeight w:val="235"/>
        </w:trPr>
        <w:tc>
          <w:tcPr>
            <w:tcW w:w="568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185FAD13" w14:textId="1C23242F" w:rsidR="000F324D" w:rsidRPr="00684644" w:rsidRDefault="000F324D" w:rsidP="000F324D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S1.</w:t>
            </w:r>
          </w:p>
        </w:tc>
        <w:tc>
          <w:tcPr>
            <w:tcW w:w="570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297F6EBF" w14:textId="77777777" w:rsidR="000F324D" w:rsidRPr="00684644" w:rsidRDefault="000F324D" w:rsidP="000F324D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0B2FD3D4" w14:textId="77777777" w:rsidR="000F324D" w:rsidRPr="00684644" w:rsidRDefault="000F324D" w:rsidP="000F324D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 xml:space="preserve">Written notes: </w:t>
            </w:r>
          </w:p>
          <w:p w14:paraId="18C85BBF" w14:textId="34390368" w:rsidR="000F324D" w:rsidRPr="00684644" w:rsidRDefault="000F324D" w:rsidP="000F324D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74775E" w14:textId="17B2FEBA" w:rsidR="000F324D" w:rsidRPr="00684644" w:rsidRDefault="000F324D" w:rsidP="000F324D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NOTES ABOUT REPOSITIONING</w:t>
            </w:r>
          </w:p>
        </w:tc>
      </w:tr>
      <w:tr w:rsidR="000F324D" w:rsidRPr="00684644" w14:paraId="560EFD0C" w14:textId="77777777" w:rsidTr="008A408A">
        <w:trPr>
          <w:trHeight w:val="66"/>
        </w:trPr>
        <w:tc>
          <w:tcPr>
            <w:tcW w:w="568" w:type="dxa"/>
            <w:vMerge/>
            <w:tcBorders>
              <w:left w:val="outset" w:sz="6" w:space="0" w:color="auto"/>
              <w:right w:val="nil"/>
            </w:tcBorders>
            <w:shd w:val="clear" w:color="auto" w:fill="auto"/>
          </w:tcPr>
          <w:p w14:paraId="74494303" w14:textId="77777777" w:rsidR="000F324D" w:rsidRPr="00684644" w:rsidRDefault="000F324D" w:rsidP="000F324D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right w:val="outset" w:sz="6" w:space="0" w:color="auto"/>
            </w:tcBorders>
            <w:shd w:val="clear" w:color="auto" w:fill="auto"/>
          </w:tcPr>
          <w:p w14:paraId="399CB71C" w14:textId="77777777" w:rsidR="000F324D" w:rsidRPr="00684644" w:rsidRDefault="000F324D" w:rsidP="000F324D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01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29921A" w14:textId="77777777" w:rsidR="000F324D" w:rsidRPr="00684644" w:rsidRDefault="000F324D" w:rsidP="000F324D">
            <w:pPr>
              <w:jc w:val="center"/>
              <w:rPr>
                <w:rFonts w:ascii="Roboto" w:hAnsi="Roboto"/>
                <w:b/>
                <w:noProof/>
                <w:sz w:val="20"/>
                <w:szCs w:val="20"/>
                <w:lang w:val="en-GB" w:eastAsia="en-GB"/>
              </w:rPr>
            </w:pPr>
          </w:p>
        </w:tc>
        <w:sdt>
          <w:sdtPr>
            <w:rPr>
              <w:rFonts w:ascii="Roboto" w:hAnsi="Roboto"/>
              <w:b/>
              <w:sz w:val="20"/>
              <w:szCs w:val="20"/>
            </w:rPr>
            <w:id w:val="-511372859"/>
            <w:placeholder>
              <w:docPart w:val="28BA1F0C18594F009121FD580517DA1E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71D6BC9E" w14:textId="40E43C16" w:rsidR="000F324D" w:rsidRPr="00684644" w:rsidRDefault="000F324D" w:rsidP="000F324D">
                <w:pPr>
                  <w:rPr>
                    <w:rFonts w:ascii="Roboto" w:hAnsi="Roboto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sz w:val="20"/>
                    <w:szCs w:val="20"/>
                  </w:rPr>
                  <w:t xml:space="preserve">Has the shell been repositioned? </w:t>
                </w:r>
              </w:p>
            </w:tc>
          </w:sdtContent>
        </w:sdt>
      </w:tr>
    </w:tbl>
    <w:p w14:paraId="5AE559EF" w14:textId="377F72A4" w:rsidR="000C526E" w:rsidRPr="00684644" w:rsidRDefault="000C526E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70"/>
        <w:gridCol w:w="5102"/>
        <w:gridCol w:w="3642"/>
      </w:tblGrid>
      <w:tr w:rsidR="005F197E" w:rsidRPr="00684644" w14:paraId="6CB86D62" w14:textId="77777777" w:rsidTr="00460F50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3A9E79EE" w14:textId="2C3DD371" w:rsidR="005F197E" w:rsidRPr="00684644" w:rsidRDefault="00864FC3" w:rsidP="001C4C5D">
            <w:pPr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FFFFFF" w:themeColor="background1"/>
                <w:sz w:val="20"/>
                <w:szCs w:val="20"/>
              </w:rPr>
              <w:t>INSTALLED SHELL</w:t>
            </w:r>
          </w:p>
        </w:tc>
      </w:tr>
      <w:bookmarkEnd w:id="6"/>
      <w:tr w:rsidR="00864FC3" w:rsidRPr="00684644" w14:paraId="769DF942" w14:textId="77777777" w:rsidTr="004D200B">
        <w:trPr>
          <w:trHeight w:val="229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7A494534" w14:textId="77777777" w:rsidR="00864FC3" w:rsidRPr="00684644" w:rsidRDefault="00864FC3" w:rsidP="00D8081B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S1.</w:t>
            </w:r>
          </w:p>
        </w:tc>
        <w:tc>
          <w:tcPr>
            <w:tcW w:w="570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67F0DECA" w14:textId="77777777" w:rsidR="00864FC3" w:rsidRPr="00684644" w:rsidRDefault="00864FC3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noProof/>
              <w:sz w:val="20"/>
              <w:szCs w:val="20"/>
              <w:lang w:val="en-GB" w:eastAsia="en-GB"/>
            </w:rPr>
            <w:id w:val="160977239"/>
            <w:showingPlcHdr/>
            <w:picture/>
          </w:sdtPr>
          <w:sdtEndPr/>
          <w:sdtContent>
            <w:tc>
              <w:tcPr>
                <w:tcW w:w="5102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1E9FD1D0" w14:textId="70F1D17F" w:rsidR="00864FC3" w:rsidRPr="00684644" w:rsidRDefault="002E36C8" w:rsidP="00D8081B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167A8673" wp14:editId="7AB44617">
                      <wp:extent cx="1905000" cy="1905000"/>
                      <wp:effectExtent l="0" t="0" r="0" b="0"/>
                      <wp:docPr id="34750" name="Billed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440D7A6" w14:textId="77777777" w:rsidR="00864FC3" w:rsidRPr="00684644" w:rsidRDefault="00864FC3" w:rsidP="00864FC3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>PHOTO OF PS</w:t>
            </w:r>
          </w:p>
        </w:tc>
      </w:tr>
      <w:tr w:rsidR="00864FC3" w:rsidRPr="00684644" w14:paraId="349E94BD" w14:textId="77777777" w:rsidTr="004D200B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25703FDB" w14:textId="77777777" w:rsidR="00864FC3" w:rsidRPr="00684644" w:rsidRDefault="00864FC3" w:rsidP="00D8081B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4E772B" w14:textId="77777777" w:rsidR="00864FC3" w:rsidRPr="00684644" w:rsidRDefault="00864FC3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3E98D2" w14:textId="77777777" w:rsidR="00864FC3" w:rsidRPr="00684644" w:rsidRDefault="00864FC3" w:rsidP="00D8081B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sz w:val="20"/>
              <w:szCs w:val="20"/>
            </w:rPr>
            <w:id w:val="-674267162"/>
            <w:placeholder>
              <w:docPart w:val="1E6A362A6C7644D59BECB8DD393C16C7"/>
            </w:placeholder>
            <w:text/>
          </w:sdtPr>
          <w:sdtEndPr/>
          <w:sdtContent>
            <w:tc>
              <w:tcPr>
                <w:tcW w:w="3642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13796EDB" w14:textId="736DD4BE" w:rsidR="00864FC3" w:rsidRPr="00684644" w:rsidRDefault="003628A3" w:rsidP="007D25B4">
                <w:pPr>
                  <w:rPr>
                    <w:rFonts w:ascii="Roboto" w:hAnsi="Roboto"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sz w:val="20"/>
                    <w:szCs w:val="20"/>
                  </w:rPr>
                  <w:t>Photo showing standard of installation on the leading edge / pressure side.</w:t>
                </w:r>
              </w:p>
            </w:tc>
          </w:sdtContent>
        </w:sdt>
      </w:tr>
      <w:tr w:rsidR="00864FC3" w:rsidRPr="00684644" w14:paraId="53726387" w14:textId="77777777" w:rsidTr="004D200B">
        <w:trPr>
          <w:trHeight w:val="229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42BCE496" w14:textId="77777777" w:rsidR="00864FC3" w:rsidRPr="00684644" w:rsidRDefault="00864FC3" w:rsidP="00D8081B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S1.</w:t>
            </w:r>
          </w:p>
        </w:tc>
        <w:tc>
          <w:tcPr>
            <w:tcW w:w="570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639A24BC" w14:textId="77777777" w:rsidR="00864FC3" w:rsidRPr="00684644" w:rsidRDefault="00864FC3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noProof/>
              <w:sz w:val="20"/>
              <w:szCs w:val="20"/>
              <w:lang w:val="en-GB" w:eastAsia="en-GB"/>
            </w:rPr>
            <w:id w:val="653031925"/>
            <w:showingPlcHdr/>
            <w:picture/>
          </w:sdtPr>
          <w:sdtEndPr/>
          <w:sdtContent>
            <w:tc>
              <w:tcPr>
                <w:tcW w:w="5102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2B801CC3" w14:textId="5E9C52FE" w:rsidR="00864FC3" w:rsidRPr="00684644" w:rsidRDefault="002E36C8" w:rsidP="00D8081B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11D8114B" wp14:editId="3FD4B7CF">
                      <wp:extent cx="1905000" cy="1905000"/>
                      <wp:effectExtent l="0" t="0" r="0" b="0"/>
                      <wp:docPr id="34751" name="Billed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DC1DDC" w14:textId="77777777" w:rsidR="00864FC3" w:rsidRPr="00684644" w:rsidRDefault="00864FC3" w:rsidP="00D8081B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18"/>
                <w:szCs w:val="20"/>
              </w:rPr>
              <w:t>PHOTO OF SS</w:t>
            </w:r>
          </w:p>
        </w:tc>
      </w:tr>
      <w:tr w:rsidR="00864FC3" w:rsidRPr="00684644" w14:paraId="79C17FED" w14:textId="77777777" w:rsidTr="004D200B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66610D61" w14:textId="77777777" w:rsidR="00864FC3" w:rsidRPr="00684644" w:rsidRDefault="00864FC3" w:rsidP="00D8081B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4B2C30" w14:textId="77777777" w:rsidR="00864FC3" w:rsidRPr="00684644" w:rsidRDefault="00864FC3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EB0122" w14:textId="77777777" w:rsidR="00864FC3" w:rsidRPr="00684644" w:rsidRDefault="00864FC3" w:rsidP="00D8081B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974B12" w14:textId="65E87DD0" w:rsidR="005D422D" w:rsidRPr="00684644" w:rsidRDefault="00B94075" w:rsidP="00D8081B">
            <w:pPr>
              <w:rPr>
                <w:rFonts w:ascii="Roboto" w:hAnsi="Roboto"/>
                <w:sz w:val="20"/>
                <w:szCs w:val="20"/>
              </w:rPr>
            </w:pPr>
            <w:sdt>
              <w:sdtPr>
                <w:rPr>
                  <w:rFonts w:ascii="Roboto" w:hAnsi="Roboto"/>
                  <w:sz w:val="20"/>
                  <w:szCs w:val="20"/>
                </w:rPr>
                <w:id w:val="140474043"/>
                <w:placeholder>
                  <w:docPart w:val="5EFD162FF9CB430989223B983D0E76F7"/>
                </w:placeholder>
                <w:text/>
              </w:sdtPr>
              <w:sdtEndPr/>
              <w:sdtContent>
                <w:r w:rsidR="003628A3" w:rsidRPr="00684644">
                  <w:rPr>
                    <w:rFonts w:ascii="Roboto" w:hAnsi="Roboto"/>
                    <w:sz w:val="20"/>
                    <w:szCs w:val="20"/>
                  </w:rPr>
                  <w:t>Photo showing standard of installation on the leading edge / suction side.</w:t>
                </w:r>
              </w:sdtContent>
            </w:sdt>
          </w:p>
          <w:p w14:paraId="6327C395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0787275D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66FDD467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32CA6768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19EDE184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55F14B89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24EBA4A8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7F188B5B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6BA72974" w14:textId="77777777" w:rsidR="005D422D" w:rsidRPr="00684644" w:rsidRDefault="005D422D" w:rsidP="005D422D">
            <w:pPr>
              <w:rPr>
                <w:rFonts w:ascii="Roboto" w:hAnsi="Roboto"/>
                <w:sz w:val="20"/>
                <w:szCs w:val="20"/>
              </w:rPr>
            </w:pPr>
          </w:p>
          <w:p w14:paraId="06EE29AD" w14:textId="77777777" w:rsidR="00864FC3" w:rsidRPr="00684644" w:rsidRDefault="00864FC3" w:rsidP="005D422D">
            <w:pPr>
              <w:ind w:firstLine="720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49772336" w14:textId="77777777" w:rsidR="0077570E" w:rsidRPr="00684644" w:rsidRDefault="0077570E">
      <w:pPr>
        <w:rPr>
          <w:rFonts w:ascii="Roboto" w:hAnsi="Roboto"/>
        </w:rPr>
      </w:pPr>
      <w:r w:rsidRPr="00684644">
        <w:rPr>
          <w:rFonts w:ascii="Roboto" w:hAnsi="Roboto"/>
        </w:rPr>
        <w:br w:type="page"/>
      </w: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70"/>
        <w:gridCol w:w="5102"/>
        <w:gridCol w:w="3642"/>
      </w:tblGrid>
      <w:tr w:rsidR="009F6D18" w:rsidRPr="00684644" w14:paraId="292033BE" w14:textId="77777777" w:rsidTr="004D200B">
        <w:trPr>
          <w:trHeight w:val="174"/>
        </w:trPr>
        <w:tc>
          <w:tcPr>
            <w:tcW w:w="566" w:type="dxa"/>
            <w:vMerge w:val="restart"/>
            <w:tcBorders>
              <w:left w:val="outset" w:sz="6" w:space="0" w:color="auto"/>
              <w:right w:val="nil"/>
            </w:tcBorders>
            <w:shd w:val="clear" w:color="auto" w:fill="auto"/>
          </w:tcPr>
          <w:p w14:paraId="1B8FB108" w14:textId="69890AFB" w:rsidR="009F6D18" w:rsidRPr="00684644" w:rsidRDefault="00901C47" w:rsidP="00D8081B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lastRenderedPageBreak/>
              <w:t>S1.</w:t>
            </w:r>
          </w:p>
        </w:tc>
        <w:tc>
          <w:tcPr>
            <w:tcW w:w="570" w:type="dxa"/>
            <w:vMerge w:val="restart"/>
            <w:tcBorders>
              <w:left w:val="nil"/>
              <w:right w:val="outset" w:sz="6" w:space="0" w:color="auto"/>
            </w:tcBorders>
            <w:shd w:val="clear" w:color="auto" w:fill="auto"/>
          </w:tcPr>
          <w:p w14:paraId="728747D6" w14:textId="77777777" w:rsidR="009F6D18" w:rsidRPr="00684644" w:rsidRDefault="009F6D18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noProof/>
              <w:sz w:val="20"/>
              <w:szCs w:val="20"/>
              <w:lang w:val="en-GB" w:eastAsia="en-GB"/>
            </w:rPr>
            <w:id w:val="-677423791"/>
            <w:showingPlcHdr/>
            <w:picture/>
          </w:sdtPr>
          <w:sdtEndPr/>
          <w:sdtContent>
            <w:tc>
              <w:tcPr>
                <w:tcW w:w="5102" w:type="dxa"/>
                <w:vMerge w:val="restart"/>
                <w:tcBorders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4ADBC4F8" w14:textId="78FA0253" w:rsidR="009F6D18" w:rsidRPr="00684644" w:rsidRDefault="002E36C8" w:rsidP="00D8081B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4DCB5ABC" wp14:editId="7263C7EF">
                      <wp:extent cx="1905000" cy="1905000"/>
                      <wp:effectExtent l="0" t="0" r="0" b="0"/>
                      <wp:docPr id="56" name="Billed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202B0B" w14:textId="531DB9AB" w:rsidR="009F6D18" w:rsidRPr="00684644" w:rsidRDefault="009F6D18" w:rsidP="009F6D18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>PHOTO OF</w:t>
            </w:r>
            <w:r w:rsidR="00795DCE" w:rsidRPr="00684644">
              <w:rPr>
                <w:rFonts w:ascii="Roboto" w:hAnsi="Roboto"/>
                <w:b/>
                <w:sz w:val="20"/>
                <w:szCs w:val="20"/>
              </w:rPr>
              <w:t xml:space="preserve"> ALIGNMENT MARKINGS</w:t>
            </w:r>
          </w:p>
        </w:tc>
      </w:tr>
      <w:tr w:rsidR="009F6D18" w:rsidRPr="00684644" w14:paraId="2AEA8654" w14:textId="77777777" w:rsidTr="004D200B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21335207" w14:textId="77777777" w:rsidR="009F6D18" w:rsidRPr="00684644" w:rsidRDefault="009F6D18" w:rsidP="00D8081B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DE902A" w14:textId="77777777" w:rsidR="009F6D18" w:rsidRPr="00684644" w:rsidRDefault="009F6D18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D4D68E3" w14:textId="77777777" w:rsidR="009F6D18" w:rsidRPr="00684644" w:rsidRDefault="009F6D18" w:rsidP="00D8081B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DBD86D6" w14:textId="557ACEE3" w:rsidR="009F6D18" w:rsidRPr="00684644" w:rsidRDefault="00B94075" w:rsidP="00D8081B">
            <w:pPr>
              <w:rPr>
                <w:rFonts w:ascii="Roboto" w:hAnsi="Roboto"/>
                <w:sz w:val="20"/>
                <w:szCs w:val="20"/>
              </w:rPr>
            </w:pPr>
            <w:sdt>
              <w:sdtPr>
                <w:rPr>
                  <w:rFonts w:ascii="Roboto" w:hAnsi="Roboto"/>
                  <w:sz w:val="20"/>
                  <w:szCs w:val="20"/>
                </w:rPr>
                <w:id w:val="307358358"/>
                <w:placeholder>
                  <w:docPart w:val="5BDBB4DC31A7463EAC7C848A85FD1F20"/>
                </w:placeholder>
                <w:text/>
              </w:sdtPr>
              <w:sdtEndPr/>
              <w:sdtContent>
                <w:r w:rsidR="00795DCE" w:rsidRPr="00684644">
                  <w:rPr>
                    <w:rFonts w:ascii="Roboto" w:hAnsi="Roboto"/>
                    <w:sz w:val="20"/>
                    <w:szCs w:val="20"/>
                  </w:rPr>
                  <w:t>Photo showing shell alignment markings on bottom of installed shell and top of previous.</w:t>
                </w:r>
              </w:sdtContent>
            </w:sdt>
            <w:r w:rsidR="00795DCE" w:rsidRPr="00684644">
              <w:rPr>
                <w:rFonts w:ascii="Roboto" w:hAnsi="Roboto"/>
                <w:sz w:val="20"/>
                <w:szCs w:val="20"/>
              </w:rPr>
              <w:t xml:space="preserve"> </w:t>
            </w:r>
          </w:p>
        </w:tc>
      </w:tr>
      <w:tr w:rsidR="009F6D18" w:rsidRPr="00684644" w14:paraId="793C7FC3" w14:textId="77777777" w:rsidTr="004D200B">
        <w:trPr>
          <w:trHeight w:val="242"/>
        </w:trPr>
        <w:tc>
          <w:tcPr>
            <w:tcW w:w="566" w:type="dxa"/>
            <w:vMerge w:val="restart"/>
            <w:tcBorders>
              <w:left w:val="outset" w:sz="6" w:space="0" w:color="auto"/>
              <w:right w:val="nil"/>
            </w:tcBorders>
            <w:shd w:val="clear" w:color="auto" w:fill="auto"/>
          </w:tcPr>
          <w:p w14:paraId="7A46B933" w14:textId="6E788B75" w:rsidR="009F6D18" w:rsidRPr="00684644" w:rsidRDefault="00901C47" w:rsidP="00D8081B">
            <w:pPr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sz w:val="20"/>
                <w:szCs w:val="20"/>
              </w:rPr>
              <w:t xml:space="preserve">S1. </w:t>
            </w:r>
          </w:p>
        </w:tc>
        <w:tc>
          <w:tcPr>
            <w:tcW w:w="570" w:type="dxa"/>
            <w:vMerge w:val="restart"/>
            <w:tcBorders>
              <w:left w:val="nil"/>
              <w:right w:val="outset" w:sz="6" w:space="0" w:color="auto"/>
            </w:tcBorders>
            <w:shd w:val="clear" w:color="auto" w:fill="auto"/>
          </w:tcPr>
          <w:p w14:paraId="063BDA55" w14:textId="77777777" w:rsidR="009F6D18" w:rsidRPr="00684644" w:rsidRDefault="009F6D18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/>
              <w:b/>
              <w:noProof/>
              <w:sz w:val="20"/>
              <w:szCs w:val="20"/>
              <w:lang w:val="en-GB" w:eastAsia="en-GB"/>
            </w:rPr>
            <w:id w:val="1530447573"/>
            <w:showingPlcHdr/>
            <w:picture/>
          </w:sdtPr>
          <w:sdtEndPr/>
          <w:sdtContent>
            <w:tc>
              <w:tcPr>
                <w:tcW w:w="5102" w:type="dxa"/>
                <w:vMerge w:val="restart"/>
                <w:tcBorders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4133ABA5" w14:textId="79082879" w:rsidR="009F6D18" w:rsidRPr="00684644" w:rsidRDefault="002E36C8" w:rsidP="00D8081B">
                <w:pPr>
                  <w:jc w:val="center"/>
                  <w:rPr>
                    <w:rFonts w:ascii="Roboto" w:hAnsi="Roboto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1B7DAA10" wp14:editId="4E003543">
                      <wp:extent cx="1905000" cy="1905000"/>
                      <wp:effectExtent l="0" t="0" r="0" b="0"/>
                      <wp:docPr id="63" name="Billed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64CBEB1" w14:textId="5B9C527B" w:rsidR="009F6D18" w:rsidRPr="00684644" w:rsidRDefault="009F6D18" w:rsidP="009F6D18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684644">
              <w:rPr>
                <w:rFonts w:ascii="Roboto" w:hAnsi="Roboto"/>
                <w:b/>
                <w:color w:val="000000" w:themeColor="text1"/>
                <w:sz w:val="20"/>
                <w:szCs w:val="20"/>
              </w:rPr>
              <w:t>PHOTO OF TIP END</w:t>
            </w:r>
          </w:p>
        </w:tc>
      </w:tr>
      <w:tr w:rsidR="009F6D18" w:rsidRPr="00684644" w14:paraId="1E70219E" w14:textId="77777777" w:rsidTr="004D200B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2D1C8F26" w14:textId="77777777" w:rsidR="009F6D18" w:rsidRPr="00684644" w:rsidRDefault="009F6D18" w:rsidP="00D8081B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AC68C4" w14:textId="77777777" w:rsidR="009F6D18" w:rsidRPr="00684644" w:rsidRDefault="009F6D18" w:rsidP="00D8081B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03BF760" w14:textId="77777777" w:rsidR="009F6D18" w:rsidRPr="00684644" w:rsidRDefault="009F6D18" w:rsidP="00D8081B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E69732" w14:textId="376B9818" w:rsidR="00863F5C" w:rsidRPr="00684644" w:rsidRDefault="00B94075" w:rsidP="00863F5C">
            <w:pPr>
              <w:rPr>
                <w:rFonts w:ascii="Roboto" w:hAnsi="Roboto"/>
                <w:sz w:val="20"/>
                <w:szCs w:val="20"/>
              </w:rPr>
            </w:pPr>
            <w:sdt>
              <w:sdtPr>
                <w:rPr>
                  <w:rFonts w:ascii="Roboto" w:hAnsi="Roboto"/>
                  <w:sz w:val="20"/>
                  <w:szCs w:val="20"/>
                </w:rPr>
                <w:id w:val="-1484466167"/>
                <w:placeholder>
                  <w:docPart w:val="7AED63AC1B2A4527BFD8E13A464177E1"/>
                </w:placeholder>
                <w:text/>
              </w:sdtPr>
              <w:sdtEndPr/>
              <w:sdtContent>
                <w:r w:rsidR="00863F5C" w:rsidRPr="00684644">
                  <w:rPr>
                    <w:rFonts w:ascii="Roboto" w:hAnsi="Roboto"/>
                    <w:sz w:val="20"/>
                    <w:szCs w:val="20"/>
                  </w:rPr>
                  <w:t>Photo showing standard of installation of Tip end of the Tip section.</w:t>
                </w:r>
              </w:sdtContent>
            </w:sdt>
          </w:p>
          <w:p w14:paraId="778E0559" w14:textId="21D1EAA7" w:rsidR="009F6D18" w:rsidRPr="00684644" w:rsidRDefault="00596D64" w:rsidP="00D8081B">
            <w:pPr>
              <w:rPr>
                <w:rFonts w:ascii="Roboto" w:hAnsi="Roboto"/>
                <w:sz w:val="20"/>
                <w:szCs w:val="20"/>
              </w:rPr>
            </w:pPr>
            <w:r w:rsidRPr="00135B9D">
              <w:rPr>
                <w:rFonts w:ascii="Roboto" w:hAnsi="Roboto"/>
                <w:sz w:val="20"/>
                <w:szCs w:val="20"/>
              </w:rPr>
              <w:t>Photo must include distance</w:t>
            </w:r>
            <w:r w:rsidR="005077A3" w:rsidRPr="00135B9D">
              <w:rPr>
                <w:rFonts w:ascii="Roboto" w:hAnsi="Roboto"/>
                <w:sz w:val="20"/>
                <w:szCs w:val="20"/>
              </w:rPr>
              <w:t xml:space="preserve"> from Blade tip to Start point ELLE by using </w:t>
            </w:r>
            <w:r w:rsidR="001B2032">
              <w:rPr>
                <w:rFonts w:ascii="Roboto" w:hAnsi="Roboto"/>
                <w:sz w:val="20"/>
                <w:szCs w:val="20"/>
              </w:rPr>
              <w:t>a</w:t>
            </w:r>
            <w:r w:rsidR="005077A3" w:rsidRPr="00135B9D">
              <w:rPr>
                <w:rFonts w:ascii="Roboto" w:hAnsi="Roboto"/>
                <w:sz w:val="20"/>
                <w:szCs w:val="20"/>
              </w:rPr>
              <w:t xml:space="preserve"> ruler tape. If SMT also include overlap </w:t>
            </w:r>
            <w:r w:rsidR="009A49E8" w:rsidRPr="00135B9D">
              <w:rPr>
                <w:rFonts w:ascii="Roboto" w:hAnsi="Roboto"/>
                <w:sz w:val="20"/>
                <w:szCs w:val="20"/>
              </w:rPr>
              <w:t>dimension for ELLE onto SMT</w:t>
            </w:r>
            <w:r w:rsidR="00135B9D">
              <w:rPr>
                <w:rFonts w:ascii="Roboto" w:hAnsi="Roboto"/>
                <w:sz w:val="20"/>
                <w:szCs w:val="20"/>
              </w:rPr>
              <w:t>.</w:t>
            </w:r>
          </w:p>
        </w:tc>
      </w:tr>
    </w:tbl>
    <w:p w14:paraId="34F1CE33" w14:textId="1F241BBB" w:rsidR="004D200B" w:rsidRPr="00684644" w:rsidRDefault="004D200B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22"/>
        <w:gridCol w:w="5150"/>
        <w:gridCol w:w="3642"/>
      </w:tblGrid>
      <w:tr w:rsidR="008973E3" w:rsidRPr="00684644" w14:paraId="1E09AA31" w14:textId="77777777" w:rsidTr="3327F1CC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25C1FCBD" w14:textId="6EFF7EB6" w:rsidR="008973E3" w:rsidRPr="00684644" w:rsidRDefault="008446A9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>ELLE SHELL INFORMATION</w:t>
            </w:r>
          </w:p>
        </w:tc>
      </w:tr>
      <w:tr w:rsidR="008973E3" w:rsidRPr="00684644" w14:paraId="0F6A12C3" w14:textId="77777777" w:rsidTr="3327F1CC"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6F0F0CF" w14:textId="77777777" w:rsidR="008973E3" w:rsidRPr="00684644" w:rsidRDefault="008973E3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452F449" w14:textId="77777777" w:rsidR="008973E3" w:rsidRPr="00684644" w:rsidRDefault="008973E3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D729279" w14:textId="77777777" w:rsidR="008973E3" w:rsidRPr="00684644" w:rsidRDefault="008973E3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8446A9" w:rsidRPr="00684644" w14:paraId="05152D77" w14:textId="77777777" w:rsidTr="3327F1CC">
        <w:trPr>
          <w:trHeight w:val="2020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735E7E68" w14:textId="77777777" w:rsidR="008446A9" w:rsidRPr="00684644" w:rsidRDefault="008446A9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S1.</w:t>
            </w:r>
          </w:p>
        </w:tc>
        <w:tc>
          <w:tcPr>
            <w:tcW w:w="522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0B244522" w14:textId="77777777" w:rsidR="008446A9" w:rsidRPr="00684644" w:rsidRDefault="008446A9" w:rsidP="002D4BFE">
            <w:pPr>
              <w:pStyle w:val="ListParagraph"/>
              <w:numPr>
                <w:ilvl w:val="0"/>
                <w:numId w:val="7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noProof/>
              <w:sz w:val="20"/>
              <w:szCs w:val="20"/>
              <w:lang w:val="en-GB" w:eastAsia="en-GB"/>
            </w:rPr>
            <w:id w:val="1895772771"/>
            <w:showingPlcHdr/>
            <w:picture/>
          </w:sdtPr>
          <w:sdtEndPr/>
          <w:sdtContent>
            <w:tc>
              <w:tcPr>
                <w:tcW w:w="5150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097CEBD1" w14:textId="77777777" w:rsidR="008446A9" w:rsidRPr="00684644" w:rsidRDefault="008446A9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3A2C0D52" wp14:editId="4707C746">
                      <wp:extent cx="1905000" cy="1905000"/>
                      <wp:effectExtent l="0" t="0" r="0" b="0"/>
                      <wp:docPr id="34761" name="Billed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56A0C6EC" w14:textId="23D46D7B" w:rsidR="008446A9" w:rsidRPr="00684644" w:rsidRDefault="00B94075" w:rsidP="2C2E2C5A">
            <w:pPr>
              <w:rPr>
                <w:rFonts w:ascii="Roboto" w:hAnsi="Roboto" w:cstheme="minorBidi"/>
                <w:sz w:val="20"/>
                <w:szCs w:val="20"/>
              </w:rPr>
            </w:pPr>
            <w:sdt>
              <w:sdtPr>
                <w:rPr>
                  <w:rFonts w:ascii="Roboto" w:hAnsi="Roboto" w:cstheme="minorBidi"/>
                  <w:sz w:val="20"/>
                  <w:szCs w:val="20"/>
                </w:rPr>
                <w:id w:val="1441511994"/>
                <w:placeholder>
                  <w:docPart w:val="AB500163CE3948ECA4BA8BAD41A6A155"/>
                </w:placeholder>
              </w:sdtPr>
              <w:sdtEndPr/>
              <w:sdtContent>
                <w:r w:rsidR="008446A9" w:rsidRPr="3327F1CC">
                  <w:rPr>
                    <w:rFonts w:ascii="Roboto" w:hAnsi="Roboto" w:cstheme="minorBidi"/>
                    <w:sz w:val="20"/>
                    <w:szCs w:val="20"/>
                  </w:rPr>
                  <w:t xml:space="preserve">Photo showing serial no. and other information of the </w:t>
                </w:r>
                <w:proofErr w:type="gramStart"/>
                <w:r w:rsidR="008446A9" w:rsidRPr="3327F1CC">
                  <w:rPr>
                    <w:rFonts w:ascii="Roboto" w:hAnsi="Roboto" w:cstheme="minorBidi"/>
                    <w:sz w:val="20"/>
                    <w:szCs w:val="20"/>
                  </w:rPr>
                  <w:t>shell.</w:t>
                </w:r>
                <w:r w:rsidR="00F9224D" w:rsidRPr="3327F1CC">
                  <w:rPr>
                    <w:rFonts w:ascii="Roboto" w:hAnsi="Roboto" w:cstheme="minorBidi"/>
                    <w:sz w:val="20"/>
                    <w:szCs w:val="20"/>
                  </w:rPr>
                  <w:t>(</w:t>
                </w:r>
                <w:proofErr w:type="gramEnd"/>
                <w:r w:rsidR="00F9224D" w:rsidRPr="3327F1CC">
                  <w:rPr>
                    <w:rFonts w:ascii="Roboto" w:hAnsi="Roboto" w:cstheme="minorBidi"/>
                    <w:sz w:val="20"/>
                    <w:szCs w:val="20"/>
                  </w:rPr>
                  <w:t xml:space="preserve">QR </w:t>
                </w:r>
                <w:proofErr w:type="spellStart"/>
                <w:r w:rsidR="00F9224D" w:rsidRPr="3327F1CC">
                  <w:rPr>
                    <w:rFonts w:ascii="Roboto" w:hAnsi="Roboto" w:cstheme="minorBidi"/>
                    <w:sz w:val="20"/>
                    <w:szCs w:val="20"/>
                  </w:rPr>
                  <w:t>code,printed</w:t>
                </w:r>
                <w:proofErr w:type="spellEnd"/>
                <w:r w:rsidR="00F9224D" w:rsidRPr="3327F1CC">
                  <w:rPr>
                    <w:rFonts w:ascii="Roboto" w:hAnsi="Roboto" w:cstheme="minorBidi"/>
                    <w:sz w:val="20"/>
                    <w:szCs w:val="20"/>
                  </w:rPr>
                  <w:t>)</w:t>
                </w:r>
              </w:sdtContent>
            </w:sdt>
          </w:p>
          <w:p w14:paraId="186F68D3" w14:textId="3C7CA1A7" w:rsidR="008446A9" w:rsidRPr="00684644" w:rsidRDefault="008446A9" w:rsidP="002D4BFE">
            <w:pPr>
              <w:jc w:val="center"/>
              <w:rPr>
                <w:rFonts w:ascii="Roboto" w:hAnsi="Roboto" w:cstheme="minorHAnsi"/>
                <w:bCs/>
                <w:sz w:val="20"/>
                <w:szCs w:val="20"/>
              </w:rPr>
            </w:pPr>
          </w:p>
        </w:tc>
      </w:tr>
      <w:tr w:rsidR="008973E3" w:rsidRPr="00684644" w14:paraId="702DEC1A" w14:textId="77777777" w:rsidTr="3327F1CC">
        <w:trPr>
          <w:trHeight w:val="270"/>
        </w:trPr>
        <w:tc>
          <w:tcPr>
            <w:tcW w:w="566" w:type="dxa"/>
            <w:vMerge/>
          </w:tcPr>
          <w:p w14:paraId="2A98EA2F" w14:textId="77777777" w:rsidR="008973E3" w:rsidRPr="00684644" w:rsidRDefault="008973E3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</w:tcPr>
          <w:p w14:paraId="475CDA53" w14:textId="77777777" w:rsidR="008973E3" w:rsidRPr="00684644" w:rsidRDefault="008973E3" w:rsidP="002D4BFE">
            <w:pPr>
              <w:pStyle w:val="ListParagraph"/>
              <w:numPr>
                <w:ilvl w:val="0"/>
                <w:numId w:val="7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50" w:type="dxa"/>
            <w:vMerge/>
            <w:vAlign w:val="center"/>
          </w:tcPr>
          <w:p w14:paraId="50308668" w14:textId="77777777" w:rsidR="008973E3" w:rsidRPr="00684644" w:rsidRDefault="008973E3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0A11EF7" w14:textId="2E7560FA" w:rsidR="008973E3" w:rsidRPr="00684644" w:rsidRDefault="008446A9" w:rsidP="008973E3">
            <w:pPr>
              <w:jc w:val="center"/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WRITE SERIAL NO. OF SHELL</w:t>
            </w:r>
          </w:p>
        </w:tc>
      </w:tr>
      <w:tr w:rsidR="008973E3" w:rsidRPr="00684644" w14:paraId="506809E2" w14:textId="77777777" w:rsidTr="3327F1CC">
        <w:trPr>
          <w:trHeight w:val="409"/>
        </w:trPr>
        <w:tc>
          <w:tcPr>
            <w:tcW w:w="566" w:type="dxa"/>
            <w:vMerge/>
          </w:tcPr>
          <w:p w14:paraId="29DC015A" w14:textId="77777777" w:rsidR="008973E3" w:rsidRPr="00684644" w:rsidRDefault="008973E3" w:rsidP="002D4BFE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</w:tcPr>
          <w:p w14:paraId="782CB554" w14:textId="77777777" w:rsidR="008973E3" w:rsidRPr="00684644" w:rsidRDefault="008973E3" w:rsidP="002D4BFE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5150" w:type="dxa"/>
            <w:vMerge/>
            <w:vAlign w:val="center"/>
          </w:tcPr>
          <w:p w14:paraId="66355D56" w14:textId="77777777" w:rsidR="008973E3" w:rsidRPr="00684644" w:rsidRDefault="008973E3" w:rsidP="002D4BFE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4A95F8" w14:textId="226766D5" w:rsidR="008446A9" w:rsidRPr="00684644" w:rsidRDefault="008446A9" w:rsidP="008446A9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4748A5EE" w14:textId="491282DD" w:rsidR="008973E3" w:rsidRPr="00684644" w:rsidRDefault="008973E3">
      <w:pPr>
        <w:rPr>
          <w:rFonts w:ascii="Roboto" w:hAnsi="Roboto"/>
        </w:rPr>
      </w:pPr>
    </w:p>
    <w:p w14:paraId="798A045E" w14:textId="77777777" w:rsidR="0077570E" w:rsidRPr="00684644" w:rsidRDefault="0077570E">
      <w:pPr>
        <w:rPr>
          <w:rFonts w:ascii="Roboto" w:hAnsi="Roboto"/>
        </w:rPr>
      </w:pPr>
      <w:r w:rsidRPr="00684644">
        <w:rPr>
          <w:rFonts w:ascii="Roboto" w:hAnsi="Roboto"/>
        </w:rPr>
        <w:br w:type="page"/>
      </w: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22"/>
        <w:gridCol w:w="2022"/>
        <w:gridCol w:w="1981"/>
        <w:gridCol w:w="1147"/>
        <w:gridCol w:w="2112"/>
        <w:gridCol w:w="1530"/>
      </w:tblGrid>
      <w:tr w:rsidR="00F30370" w:rsidRPr="00684644" w14:paraId="6253BA10" w14:textId="77777777" w:rsidTr="3327F1CC">
        <w:tc>
          <w:tcPr>
            <w:tcW w:w="98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0F559C24" w14:textId="50B2E1B7" w:rsidR="00F30370" w:rsidRPr="00684644" w:rsidRDefault="00F9224D" w:rsidP="3327F1CC">
            <w:pPr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lastRenderedPageBreak/>
              <w:t>NB !</w:t>
            </w:r>
            <w:proofErr w:type="gramEnd"/>
            <w:r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F30370"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 xml:space="preserve">CURE DETAILS – </w:t>
            </w:r>
            <w:r w:rsidR="002E36C8"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 xml:space="preserve">ONLY </w:t>
            </w:r>
            <w:r w:rsidR="00F30370"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>COMPLETE</w:t>
            </w:r>
            <w:r w:rsidR="002E36C8"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>D</w:t>
            </w:r>
            <w:r w:rsidR="00F30370"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 xml:space="preserve"> IF</w:t>
            </w:r>
            <w:r w:rsidR="002E36C8"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 xml:space="preserve"> IT IS THE</w:t>
            </w:r>
            <w:r w:rsidR="00F30370" w:rsidRPr="3327F1CC">
              <w:rPr>
                <w:rFonts w:ascii="Roboto" w:hAnsi="Roboto" w:cstheme="minorBidi"/>
                <w:b/>
                <w:bCs/>
                <w:color w:val="FFFFFF" w:themeColor="background1"/>
                <w:sz w:val="20"/>
                <w:szCs w:val="20"/>
              </w:rPr>
              <w:t xml:space="preserve"> FINAL SHELL OF THE DAY</w:t>
            </w:r>
          </w:p>
        </w:tc>
      </w:tr>
      <w:tr w:rsidR="00795DCE" w:rsidRPr="00684644" w14:paraId="40D95057" w14:textId="77777777" w:rsidTr="3327F1CC">
        <w:tc>
          <w:tcPr>
            <w:tcW w:w="3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48439DE" w14:textId="77777777" w:rsidR="00795DCE" w:rsidRPr="00684644" w:rsidRDefault="00795DCE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SHELL INSTALLATION FINISH TIME</w:t>
            </w:r>
          </w:p>
        </w:tc>
        <w:sdt>
          <w:sdtPr>
            <w:rPr>
              <w:rFonts w:ascii="Roboto" w:hAnsi="Roboto" w:cstheme="minorHAnsi"/>
              <w:color w:val="000000" w:themeColor="text1"/>
              <w:sz w:val="20"/>
              <w:szCs w:val="20"/>
            </w:rPr>
            <w:id w:val="-213813259"/>
            <w:placeholder>
              <w:docPart w:val="F9A6B517ED6C4C4A9FECE5968FCDC15E"/>
            </w:placeholder>
            <w:showingPlcHdr/>
          </w:sdtPr>
          <w:sdtEndPr/>
          <w:sdtContent>
            <w:tc>
              <w:tcPr>
                <w:tcW w:w="198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4FACC5ED" w14:textId="77777777" w:rsidR="00795DCE" w:rsidRPr="00684644" w:rsidRDefault="00795DCE" w:rsidP="002D4BFE">
                <w:pPr>
                  <w:jc w:val="right"/>
                  <w:rPr>
                    <w:rFonts w:ascii="Roboto" w:hAnsi="Roboto" w:cstheme="minorHAnsi"/>
                    <w:color w:val="000000" w:themeColor="text1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 w:cstheme="minorHAnsi"/>
                    <w:color w:val="000000" w:themeColor="text1"/>
                  </w:rPr>
                  <w:t>Enter time 24hrs.</w:t>
                </w:r>
              </w:p>
            </w:tc>
          </w:sdtContent>
        </w:sdt>
        <w:tc>
          <w:tcPr>
            <w:tcW w:w="32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231EB7E" w14:textId="77777777" w:rsidR="00795DCE" w:rsidRPr="00684644" w:rsidRDefault="00795DCE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TEMPERATURE (</w:t>
            </w:r>
            <w:r w:rsidRPr="0068464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◦</w:t>
            </w: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C)</w:t>
            </w:r>
          </w:p>
        </w:tc>
        <w:sdt>
          <w:sdtPr>
            <w:rPr>
              <w:rFonts w:ascii="Roboto" w:hAnsi="Roboto" w:cstheme="minorHAnsi"/>
              <w:sz w:val="20"/>
              <w:szCs w:val="20"/>
            </w:rPr>
            <w:id w:val="1244540472"/>
            <w:placeholder>
              <w:docPart w:val="E24F0C6173F7492FB2913B8C47B274F6"/>
            </w:placeholder>
            <w:showingPlcHdr/>
          </w:sdtPr>
          <w:sdtEndPr/>
          <w:sdtContent>
            <w:tc>
              <w:tcPr>
                <w:tcW w:w="1530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402404CF" w14:textId="77777777" w:rsidR="00795DCE" w:rsidRPr="00684644" w:rsidRDefault="00795DCE" w:rsidP="002D4BFE">
                <w:pPr>
                  <w:jc w:val="center"/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 w:cstheme="minorHAnsi"/>
                  </w:rPr>
                  <w:t>Enter Temp.</w:t>
                </w:r>
              </w:p>
            </w:tc>
          </w:sdtContent>
        </w:sdt>
      </w:tr>
      <w:tr w:rsidR="00795DCE" w:rsidRPr="00684644" w14:paraId="3A3A2E86" w14:textId="77777777" w:rsidTr="3327F1CC">
        <w:tc>
          <w:tcPr>
            <w:tcW w:w="3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BEBFCF5" w14:textId="77777777" w:rsidR="00795DCE" w:rsidRPr="00684644" w:rsidRDefault="00795DCE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TURBINE TO BE RESTARTED AT</w:t>
            </w:r>
          </w:p>
        </w:tc>
        <w:tc>
          <w:tcPr>
            <w:tcW w:w="1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7543DA9" w14:textId="4D0F79FC" w:rsidR="00795DCE" w:rsidRPr="00684644" w:rsidRDefault="00B94075" w:rsidP="002D4BFE">
            <w:pPr>
              <w:jc w:val="right"/>
              <w:rPr>
                <w:rFonts w:ascii="Roboto" w:hAnsi="Roboto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color w:val="000000" w:themeColor="text1"/>
                  <w:sz w:val="20"/>
                  <w:szCs w:val="20"/>
                </w:rPr>
                <w:id w:val="2086955263"/>
                <w:placeholder>
                  <w:docPart w:val="420269CA55304D67B1FEBFCCF7BE1D52"/>
                </w:placeholder>
                <w:showingPlcHdr/>
              </w:sdtPr>
              <w:sdtEndPr/>
              <w:sdtContent>
                <w:r w:rsidR="00795DCE" w:rsidRPr="00684644">
                  <w:rPr>
                    <w:rStyle w:val="PlaceholderText"/>
                    <w:rFonts w:ascii="Roboto" w:hAnsi="Roboto" w:cstheme="minorHAnsi"/>
                  </w:rPr>
                  <w:t>Enter time 24hrs</w:t>
                </w:r>
              </w:sdtContent>
            </w:sdt>
          </w:p>
        </w:tc>
        <w:tc>
          <w:tcPr>
            <w:tcW w:w="32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5CE6392" w14:textId="77777777" w:rsidR="00795DCE" w:rsidRPr="00684644" w:rsidRDefault="00795DCE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RELATIVE HUMIDITY (RH) (%)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9CEB672" w14:textId="1FB747F4" w:rsidR="00795DCE" w:rsidRPr="00684644" w:rsidRDefault="00B94075" w:rsidP="002D4BFE">
            <w:pPr>
              <w:jc w:val="center"/>
              <w:rPr>
                <w:rFonts w:ascii="Roboto" w:hAnsi="Roboto" w:cstheme="minorHAnsi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color w:val="000000" w:themeColor="text1"/>
                  <w:sz w:val="20"/>
                  <w:szCs w:val="20"/>
                </w:rPr>
                <w:id w:val="-231238889"/>
                <w:placeholder>
                  <w:docPart w:val="DA142B1934E9482FBEBED492E35272E0"/>
                </w:placeholder>
                <w:showingPlcHdr/>
                <w:text/>
              </w:sdtPr>
              <w:sdtEndPr/>
              <w:sdtContent>
                <w:r w:rsidR="00795DCE" w:rsidRPr="00684644">
                  <w:rPr>
                    <w:rStyle w:val="PlaceholderText"/>
                    <w:rFonts w:ascii="Roboto" w:hAnsi="Roboto" w:cstheme="minorHAnsi"/>
                  </w:rPr>
                  <w:t>%.</w:t>
                </w:r>
              </w:sdtContent>
            </w:sdt>
          </w:p>
        </w:tc>
      </w:tr>
      <w:tr w:rsidR="004D200B" w:rsidRPr="00684644" w14:paraId="6897E62E" w14:textId="77777777" w:rsidTr="3327F1CC"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0A02B7A" w14:textId="77777777" w:rsidR="004D200B" w:rsidRPr="00684644" w:rsidRDefault="004D200B" w:rsidP="009C196D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BB0AE93" w14:textId="77777777" w:rsidR="004D200B" w:rsidRPr="00684644" w:rsidRDefault="004D200B" w:rsidP="009C196D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42633A4" w14:textId="77777777" w:rsidR="004D200B" w:rsidRPr="00684644" w:rsidRDefault="004D200B" w:rsidP="009C196D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4D200B" w:rsidRPr="00684644" w14:paraId="595C27D7" w14:textId="77777777" w:rsidTr="3327F1CC">
        <w:trPr>
          <w:trHeight w:val="229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2666571E" w14:textId="3FD25DD0" w:rsidR="004D200B" w:rsidRPr="00684644" w:rsidRDefault="004D200B" w:rsidP="009C196D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S1.</w:t>
            </w:r>
          </w:p>
        </w:tc>
        <w:tc>
          <w:tcPr>
            <w:tcW w:w="522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3F28DCA9" w14:textId="77777777" w:rsidR="004D200B" w:rsidRPr="00684644" w:rsidRDefault="004D200B" w:rsidP="004D200B">
            <w:pPr>
              <w:pStyle w:val="ListParagraph"/>
              <w:numPr>
                <w:ilvl w:val="0"/>
                <w:numId w:val="7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noProof/>
              <w:sz w:val="20"/>
              <w:szCs w:val="20"/>
              <w:lang w:val="en-GB" w:eastAsia="en-GB"/>
            </w:rPr>
            <w:id w:val="1272596967"/>
            <w:showingPlcHdr/>
            <w:picture/>
          </w:sdtPr>
          <w:sdtEndPr/>
          <w:sdtContent>
            <w:tc>
              <w:tcPr>
                <w:tcW w:w="5150" w:type="dxa"/>
                <w:gridSpan w:val="3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1DA6132B" w14:textId="2135F4B6" w:rsidR="004D200B" w:rsidRPr="00684644" w:rsidRDefault="002E36C8" w:rsidP="009C196D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6E6F6E29" wp14:editId="2C71B4E8">
                      <wp:extent cx="1905000" cy="1905000"/>
                      <wp:effectExtent l="0" t="0" r="0" b="0"/>
                      <wp:docPr id="34752" name="Billed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73A0EF3" w14:textId="77777777" w:rsidR="004D200B" w:rsidRPr="00684644" w:rsidRDefault="004D200B" w:rsidP="009C196D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ENVIRONMENTAL CONDITIONS</w:t>
            </w:r>
          </w:p>
        </w:tc>
      </w:tr>
      <w:tr w:rsidR="004D200B" w:rsidRPr="00684644" w14:paraId="0466EC6E" w14:textId="77777777" w:rsidTr="3327F1CC">
        <w:trPr>
          <w:trHeight w:val="1500"/>
        </w:trPr>
        <w:tc>
          <w:tcPr>
            <w:tcW w:w="566" w:type="dxa"/>
            <w:vMerge/>
          </w:tcPr>
          <w:p w14:paraId="3F713959" w14:textId="77777777" w:rsidR="004D200B" w:rsidRPr="00684644" w:rsidRDefault="004D200B" w:rsidP="009C196D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</w:tcPr>
          <w:p w14:paraId="75B1E7CA" w14:textId="77777777" w:rsidR="004D200B" w:rsidRPr="00684644" w:rsidRDefault="004D200B" w:rsidP="004D200B">
            <w:pPr>
              <w:pStyle w:val="ListParagraph"/>
              <w:numPr>
                <w:ilvl w:val="0"/>
                <w:numId w:val="7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50" w:type="dxa"/>
            <w:gridSpan w:val="3"/>
            <w:vMerge/>
            <w:vAlign w:val="center"/>
          </w:tcPr>
          <w:p w14:paraId="45163621" w14:textId="77777777" w:rsidR="004D200B" w:rsidRPr="00684644" w:rsidRDefault="004D200B" w:rsidP="009C196D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2772AC" w14:textId="24256AFB" w:rsidR="004D200B" w:rsidRPr="00684644" w:rsidRDefault="00906384" w:rsidP="009C196D">
            <w:pPr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sz w:val="20"/>
                <w:szCs w:val="20"/>
              </w:rPr>
              <w:t xml:space="preserve">Photo showing </w:t>
            </w:r>
            <w:r w:rsidR="000271E0" w:rsidRPr="00684644">
              <w:rPr>
                <w:rFonts w:ascii="Roboto" w:hAnsi="Roboto" w:cstheme="minorHAnsi"/>
                <w:sz w:val="20"/>
                <w:szCs w:val="20"/>
              </w:rPr>
              <w:t>Temp-humidity gauge</w:t>
            </w:r>
            <w:r w:rsidRPr="00684644">
              <w:rPr>
                <w:rFonts w:ascii="Roboto" w:hAnsi="Roboto" w:cstheme="minorHAnsi"/>
                <w:sz w:val="20"/>
                <w:szCs w:val="20"/>
              </w:rPr>
              <w:t xml:space="preserve"> readings.</w:t>
            </w:r>
          </w:p>
        </w:tc>
      </w:tr>
    </w:tbl>
    <w:p w14:paraId="5E7EE43F" w14:textId="1AC6E435" w:rsidR="0096201F" w:rsidRPr="00684644" w:rsidRDefault="0096201F">
      <w:pPr>
        <w:rPr>
          <w:rFonts w:ascii="Roboto" w:hAnsi="Roboto"/>
        </w:rPr>
      </w:pPr>
    </w:p>
    <w:p w14:paraId="1EEDE761" w14:textId="146414CE" w:rsidR="00795DCE" w:rsidRPr="00684644" w:rsidRDefault="00795DCE">
      <w:pPr>
        <w:rPr>
          <w:rFonts w:ascii="Roboto" w:hAnsi="Roboto"/>
        </w:rPr>
      </w:pPr>
      <w:r w:rsidRPr="00684644">
        <w:rPr>
          <w:rFonts w:ascii="Roboto" w:hAnsi="Roboto"/>
        </w:rPr>
        <w:br w:type="page"/>
      </w:r>
    </w:p>
    <w:tbl>
      <w:tblPr>
        <w:tblStyle w:val="TableGrid"/>
        <w:tblpPr w:leftFromText="141" w:rightFromText="141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2268"/>
        <w:gridCol w:w="2691"/>
        <w:gridCol w:w="1987"/>
        <w:gridCol w:w="2972"/>
      </w:tblGrid>
      <w:tr w:rsidR="009A729D" w:rsidRPr="00684644" w14:paraId="2E7B8880" w14:textId="77777777" w:rsidTr="00DF3DD6">
        <w:trPr>
          <w:trHeight w:val="359"/>
        </w:trPr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3BE6" w14:textId="1E0BEF2A" w:rsidR="009A729D" w:rsidRPr="00684644" w:rsidRDefault="009A729D" w:rsidP="002D4BFE">
            <w:pPr>
              <w:rPr>
                <w:rFonts w:ascii="Roboto" w:hAnsi="Roboto" w:cstheme="minorHAnsi"/>
                <w:b/>
                <w:noProof/>
                <w:sz w:val="28"/>
                <w:szCs w:val="28"/>
              </w:rPr>
            </w:pPr>
            <w:r w:rsidRPr="00684644">
              <w:rPr>
                <w:rFonts w:ascii="Roboto" w:hAnsi="Roboto" w:cstheme="minorHAnsi"/>
                <w:b/>
                <w:noProof/>
                <w:sz w:val="28"/>
                <w:szCs w:val="28"/>
              </w:rPr>
              <w:lastRenderedPageBreak/>
              <w:t>TASK: SHELL “X”</w:t>
            </w:r>
          </w:p>
        </w:tc>
      </w:tr>
      <w:tr w:rsidR="009A729D" w:rsidRPr="00684644" w14:paraId="5D33B1BE" w14:textId="77777777" w:rsidTr="00DF3DD6">
        <w:tc>
          <w:tcPr>
            <w:tcW w:w="991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543054D7" w14:textId="77777777" w:rsidR="009A729D" w:rsidRPr="00684644" w:rsidRDefault="009A729D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>START UP DETAILS</w:t>
            </w:r>
          </w:p>
        </w:tc>
      </w:tr>
      <w:tr w:rsidR="009A729D" w:rsidRPr="00684644" w14:paraId="50EA8B56" w14:textId="77777777" w:rsidTr="00DF3DD6"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336A69C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TASK START DATE</w:t>
            </w:r>
          </w:p>
        </w:tc>
        <w:sdt>
          <w:sdtPr>
            <w:rPr>
              <w:rFonts w:ascii="Roboto" w:hAnsi="Roboto" w:cstheme="minorHAnsi"/>
              <w:color w:val="000000" w:themeColor="text1"/>
              <w:sz w:val="20"/>
              <w:szCs w:val="20"/>
            </w:rPr>
            <w:id w:val="-1999490212"/>
            <w:placeholder>
              <w:docPart w:val="AC4EC2A37E20414EAF36EC5C0AB0F95B"/>
            </w:placeholder>
            <w:showingPlcHdr/>
            <w:date w:fullDate="2019-11-13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69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02A26752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color w:val="000000" w:themeColor="text1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 w:cstheme="minorHAnsi"/>
                  </w:rPr>
                  <w:t>Click or tap to enter a date.</w:t>
                </w:r>
              </w:p>
            </w:tc>
          </w:sdtContent>
        </w:sdt>
        <w:tc>
          <w:tcPr>
            <w:tcW w:w="1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B62748E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TASK START TIME</w:t>
            </w:r>
          </w:p>
        </w:tc>
        <w:sdt>
          <w:sdtPr>
            <w:rPr>
              <w:rFonts w:ascii="Roboto" w:hAnsi="Roboto" w:cstheme="minorHAnsi"/>
              <w:sz w:val="20"/>
              <w:szCs w:val="20"/>
            </w:rPr>
            <w:id w:val="-1408298891"/>
            <w:placeholder>
              <w:docPart w:val="1D3CE24426244D1097220EF74145329F"/>
            </w:placeholder>
            <w:showingPlcHdr/>
            <w:text/>
          </w:sdtPr>
          <w:sdtEndPr/>
          <w:sdtContent>
            <w:tc>
              <w:tcPr>
                <w:tcW w:w="2972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7B1E352A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 w:cstheme="minorHAnsi"/>
                  </w:rPr>
                  <w:t>Click or tap here to enter text.</w:t>
                </w:r>
              </w:p>
            </w:tc>
          </w:sdtContent>
        </w:sdt>
      </w:tr>
    </w:tbl>
    <w:p w14:paraId="50F03E7A" w14:textId="77777777" w:rsidR="009A729D" w:rsidRPr="00684644" w:rsidRDefault="009A729D" w:rsidP="009A729D">
      <w:pPr>
        <w:rPr>
          <w:rFonts w:ascii="Roboto" w:hAnsi="Roboto" w:cstheme="minorHAnsi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22"/>
        <w:gridCol w:w="5149"/>
        <w:gridCol w:w="3641"/>
      </w:tblGrid>
      <w:tr w:rsidR="009A729D" w:rsidRPr="00684644" w14:paraId="444776DD" w14:textId="77777777" w:rsidTr="00AF6E5A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2B99BF2A" w14:textId="77777777" w:rsidR="009A729D" w:rsidRPr="00684644" w:rsidRDefault="009A729D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 xml:space="preserve">BLADE CNDITION AT ARRIVAL </w:t>
            </w:r>
          </w:p>
        </w:tc>
      </w:tr>
      <w:tr w:rsidR="009A729D" w:rsidRPr="00684644" w14:paraId="199AFB3E" w14:textId="77777777" w:rsidTr="00D37A71">
        <w:tc>
          <w:tcPr>
            <w:tcW w:w="10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4A7D681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5DCBAA7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FF15D73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9A729D" w:rsidRPr="00684644" w14:paraId="49D4D9E9" w14:textId="77777777" w:rsidTr="002D4BFE">
        <w:trPr>
          <w:trHeight w:val="229"/>
        </w:trPr>
        <w:tc>
          <w:tcPr>
            <w:tcW w:w="568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69A533BE" w14:textId="3F2011DB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SX.</w:t>
            </w:r>
          </w:p>
        </w:tc>
        <w:tc>
          <w:tcPr>
            <w:tcW w:w="522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01BEDF09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noProof/>
              <w:sz w:val="20"/>
              <w:szCs w:val="20"/>
              <w:lang w:val="en-GB" w:eastAsia="en-GB"/>
            </w:rPr>
            <w:id w:val="-1744014573"/>
            <w:showingPlcHdr/>
            <w:picture/>
          </w:sdtPr>
          <w:sdtEndPr/>
          <w:sdtContent>
            <w:tc>
              <w:tcPr>
                <w:tcW w:w="5149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127F1C09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4A1C0FA6" wp14:editId="319137B6">
                      <wp:extent cx="1905000" cy="1905000"/>
                      <wp:effectExtent l="0" t="0" r="0" b="0"/>
                      <wp:docPr id="34762" name="Billed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634EDA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BLADE CONDITION AT ARRIVAL (PS)</w:t>
            </w:r>
          </w:p>
        </w:tc>
      </w:tr>
      <w:tr w:rsidR="009A729D" w:rsidRPr="00684644" w14:paraId="73656CBD" w14:textId="77777777" w:rsidTr="002D4BFE">
        <w:trPr>
          <w:trHeight w:val="1500"/>
        </w:trPr>
        <w:tc>
          <w:tcPr>
            <w:tcW w:w="568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05B89BE3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40F795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66D7BC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sz w:val="20"/>
              <w:szCs w:val="20"/>
            </w:rPr>
            <w:id w:val="-94560806"/>
            <w:placeholder>
              <w:docPart w:val="89054EDCC44347F38117464E1AB8C163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656F2182" w14:textId="77777777" w:rsidR="009A729D" w:rsidRPr="00684644" w:rsidRDefault="009A729D" w:rsidP="002D4BFE">
                <w:pPr>
                  <w:tabs>
                    <w:tab w:val="right" w:pos="3425"/>
                  </w:tabs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the condition of the blades pressure side, at arrival before the application is started.</w:t>
                </w:r>
              </w:p>
            </w:tc>
          </w:sdtContent>
        </w:sdt>
      </w:tr>
      <w:tr w:rsidR="009A729D" w:rsidRPr="00684644" w14:paraId="67C915D7" w14:textId="77777777" w:rsidTr="002D4BFE">
        <w:trPr>
          <w:trHeight w:val="57"/>
        </w:trPr>
        <w:tc>
          <w:tcPr>
            <w:tcW w:w="568" w:type="dxa"/>
            <w:vMerge w:val="restart"/>
            <w:tcBorders>
              <w:left w:val="outset" w:sz="6" w:space="0" w:color="auto"/>
              <w:right w:val="nil"/>
            </w:tcBorders>
            <w:shd w:val="clear" w:color="auto" w:fill="auto"/>
          </w:tcPr>
          <w:p w14:paraId="150979D0" w14:textId="5FC6484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</w:t>
            </w:r>
          </w:p>
        </w:tc>
        <w:tc>
          <w:tcPr>
            <w:tcW w:w="522" w:type="dxa"/>
            <w:vMerge w:val="restart"/>
            <w:tcBorders>
              <w:left w:val="nil"/>
              <w:right w:val="outset" w:sz="6" w:space="0" w:color="auto"/>
            </w:tcBorders>
            <w:shd w:val="clear" w:color="auto" w:fill="auto"/>
          </w:tcPr>
          <w:p w14:paraId="2792CA73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49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Roboto" w:hAnsi="Roboto" w:cstheme="minorHAnsi"/>
                <w:b/>
                <w:noProof/>
                <w:sz w:val="20"/>
                <w:szCs w:val="20"/>
              </w:rPr>
              <w:id w:val="-1318492639"/>
              <w:showingPlcHdr/>
              <w:picture/>
            </w:sdtPr>
            <w:sdtEndPr/>
            <w:sdtContent>
              <w:p w14:paraId="456D65DC" w14:textId="4A01C78A" w:rsidR="009A729D" w:rsidRPr="00684644" w:rsidRDefault="00117BDC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>
                  <w:rPr>
                    <w:rFonts w:ascii="Roboto" w:hAnsi="Roboto" w:cstheme="minorHAnsi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57068CE7" wp14:editId="5096F354">
                      <wp:extent cx="1906270" cy="1906270"/>
                      <wp:effectExtent l="0" t="0" r="0" b="0"/>
                      <wp:docPr id="9" name="Bild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270" cy="190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0E978B9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BLADE CONDITION AT ARRIVAL (SS)</w:t>
            </w:r>
          </w:p>
        </w:tc>
      </w:tr>
      <w:tr w:rsidR="009A729D" w:rsidRPr="00684644" w14:paraId="7351A897" w14:textId="77777777" w:rsidTr="002D4BFE">
        <w:trPr>
          <w:trHeight w:val="1500"/>
        </w:trPr>
        <w:tc>
          <w:tcPr>
            <w:tcW w:w="568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2857C1A2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AC263D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43C973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sz w:val="20"/>
              <w:szCs w:val="20"/>
            </w:rPr>
            <w:id w:val="2075011091"/>
            <w:placeholder>
              <w:docPart w:val="1D535B55BEAC4FDFB8320ACE4A123E04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7F943211" w14:textId="77777777" w:rsidR="009A729D" w:rsidRPr="00684644" w:rsidRDefault="009A729D" w:rsidP="002D4BFE">
                <w:pPr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the condition of the blades suction side, at arrival before the application is started.</w:t>
                </w:r>
              </w:p>
            </w:tc>
          </w:sdtContent>
        </w:sdt>
      </w:tr>
    </w:tbl>
    <w:p w14:paraId="1EBD90C9" w14:textId="5B2D8312" w:rsidR="009A729D" w:rsidRPr="00684644" w:rsidRDefault="009A729D" w:rsidP="009A729D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22"/>
        <w:gridCol w:w="2145"/>
        <w:gridCol w:w="1620"/>
        <w:gridCol w:w="1384"/>
        <w:gridCol w:w="1927"/>
        <w:gridCol w:w="1714"/>
      </w:tblGrid>
      <w:tr w:rsidR="009A729D" w:rsidRPr="00684644" w14:paraId="5AA437F2" w14:textId="77777777" w:rsidTr="00614A44">
        <w:tc>
          <w:tcPr>
            <w:tcW w:w="98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69682018" w14:textId="77777777" w:rsidR="009A729D" w:rsidRPr="00684644" w:rsidRDefault="009A729D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 xml:space="preserve">SURFACE PREPARATION AND ENVIRONMENTAL CONDITIONS </w:t>
            </w:r>
          </w:p>
        </w:tc>
      </w:tr>
      <w:tr w:rsidR="00614A44" w:rsidRPr="00684644" w14:paraId="19F618F8" w14:textId="77777777" w:rsidTr="00614A44">
        <w:tc>
          <w:tcPr>
            <w:tcW w:w="98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5E310768" w14:textId="77777777" w:rsidR="00614A44" w:rsidRPr="00684644" w:rsidRDefault="00614A44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A729D" w:rsidRPr="00684644" w14:paraId="506891B4" w14:textId="77777777" w:rsidTr="00D37A71">
        <w:tc>
          <w:tcPr>
            <w:tcW w:w="32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69032916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RELATIVE HUMIDITY (RH) (%)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4C1998" w14:textId="77777777" w:rsidR="009A729D" w:rsidRPr="00684644" w:rsidRDefault="00B94075" w:rsidP="002D4BFE">
            <w:pPr>
              <w:jc w:val="center"/>
              <w:rPr>
                <w:rFonts w:ascii="Roboto" w:hAnsi="Roboto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color w:val="000000" w:themeColor="text1"/>
                  <w:sz w:val="20"/>
                  <w:szCs w:val="20"/>
                </w:rPr>
                <w:id w:val="-1505587162"/>
                <w:placeholder>
                  <w:docPart w:val="63D0044FDFA7430F851F7811B70DD0A2"/>
                </w:placeholder>
                <w:showingPlcHdr/>
                <w:text/>
              </w:sdtPr>
              <w:sdtEndPr/>
              <w:sdtContent>
                <w:r w:rsidR="009A729D" w:rsidRPr="00684644">
                  <w:rPr>
                    <w:rStyle w:val="PlaceholderText"/>
                    <w:rFonts w:ascii="Roboto" w:hAnsi="Roboto" w:cstheme="minorHAnsi"/>
                  </w:rPr>
                  <w:t>%.</w:t>
                </w:r>
              </w:sdtContent>
            </w:sdt>
          </w:p>
        </w:tc>
        <w:tc>
          <w:tcPr>
            <w:tcW w:w="33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77EA593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BLADE SURFACE TEMP (BST) (°C)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0A2CB93" w14:textId="77777777" w:rsidR="009A729D" w:rsidRPr="00684644" w:rsidRDefault="00B94075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color w:val="000000" w:themeColor="text1"/>
                  <w:sz w:val="20"/>
                  <w:szCs w:val="20"/>
                </w:rPr>
                <w:id w:val="1524360579"/>
                <w:placeholder>
                  <w:docPart w:val="D2B0A909E1EC4386BE1B7CBFFC69B576"/>
                </w:placeholder>
                <w:showingPlcHdr/>
                <w:text/>
              </w:sdtPr>
              <w:sdtEndPr/>
              <w:sdtContent>
                <w:r w:rsidR="009A729D" w:rsidRPr="00684644">
                  <w:rPr>
                    <w:rFonts w:ascii="Roboto" w:hAnsi="Roboto" w:cstheme="minorHAnsi"/>
                    <w:color w:val="808080" w:themeColor="background1" w:themeShade="80"/>
                    <w:sz w:val="20"/>
                    <w:szCs w:val="20"/>
                  </w:rPr>
                  <w:t>°C.</w:t>
                </w:r>
              </w:sdtContent>
            </w:sdt>
          </w:p>
        </w:tc>
      </w:tr>
      <w:tr w:rsidR="009A729D" w:rsidRPr="00684644" w14:paraId="6E8B228D" w14:textId="77777777" w:rsidTr="00D37A71">
        <w:tc>
          <w:tcPr>
            <w:tcW w:w="32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6AA9549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AMBIENT TEMPERATURE (AT) (°C)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2DE4C3" w14:textId="77777777" w:rsidR="009A729D" w:rsidRPr="00684644" w:rsidRDefault="00B94075" w:rsidP="002D4BFE">
            <w:pPr>
              <w:jc w:val="center"/>
              <w:rPr>
                <w:rFonts w:ascii="Roboto" w:hAnsi="Roboto"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color w:val="000000" w:themeColor="text1"/>
                  <w:sz w:val="20"/>
                  <w:szCs w:val="20"/>
                </w:rPr>
                <w:id w:val="1286619422"/>
                <w:placeholder>
                  <w:docPart w:val="F468D6CC5F6A480CA29ABE55F1D85CC4"/>
                </w:placeholder>
                <w:showingPlcHdr/>
                <w:text/>
              </w:sdtPr>
              <w:sdtEndPr/>
              <w:sdtContent>
                <w:r w:rsidR="009A729D" w:rsidRPr="00684644">
                  <w:rPr>
                    <w:rFonts w:ascii="Roboto" w:hAnsi="Roboto" w:cstheme="minorHAnsi"/>
                    <w:color w:val="808080" w:themeColor="background1" w:themeShade="80"/>
                    <w:sz w:val="20"/>
                    <w:szCs w:val="20"/>
                  </w:rPr>
                  <w:t>°C.</w:t>
                </w:r>
              </w:sdtContent>
            </w:sdt>
          </w:p>
        </w:tc>
        <w:tc>
          <w:tcPr>
            <w:tcW w:w="33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0AE057A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WIND SPEED (WS) (m/s)</w:t>
            </w:r>
          </w:p>
        </w:tc>
        <w:tc>
          <w:tcPr>
            <w:tcW w:w="1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F14DDBB" w14:textId="77777777" w:rsidR="009A729D" w:rsidRPr="00684644" w:rsidRDefault="00B94075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color w:val="000000" w:themeColor="text1"/>
                  <w:sz w:val="20"/>
                  <w:szCs w:val="20"/>
                </w:rPr>
                <w:id w:val="1792398351"/>
                <w:placeholder>
                  <w:docPart w:val="C0E18873B4DF41CA95BE95E4F1146CEE"/>
                </w:placeholder>
                <w:showingPlcHdr/>
                <w:text/>
              </w:sdtPr>
              <w:sdtEndPr/>
              <w:sdtContent>
                <w:r w:rsidR="009A729D" w:rsidRPr="00684644">
                  <w:rPr>
                    <w:rStyle w:val="PlaceholderText"/>
                    <w:rFonts w:ascii="Roboto" w:hAnsi="Roboto" w:cstheme="minorHAnsi"/>
                    <w:sz w:val="20"/>
                  </w:rPr>
                  <w:t>m/s.</w:t>
                </w:r>
              </w:sdtContent>
            </w:sdt>
          </w:p>
        </w:tc>
      </w:tr>
      <w:tr w:rsidR="009A729D" w:rsidRPr="00684644" w14:paraId="3138D89D" w14:textId="77777777" w:rsidTr="00D37A71">
        <w:tc>
          <w:tcPr>
            <w:tcW w:w="10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AB97055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4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717697C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8369683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9A729D" w:rsidRPr="00684644" w14:paraId="70FE5089" w14:textId="77777777" w:rsidTr="002D4BFE">
        <w:trPr>
          <w:trHeight w:val="229"/>
        </w:trPr>
        <w:tc>
          <w:tcPr>
            <w:tcW w:w="568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6CDABB46" w14:textId="2FB55CDF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SX.</w:t>
            </w:r>
          </w:p>
        </w:tc>
        <w:tc>
          <w:tcPr>
            <w:tcW w:w="522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1E4F6E22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49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Roboto" w:hAnsi="Roboto" w:cstheme="minorHAnsi"/>
                <w:b/>
                <w:noProof/>
                <w:sz w:val="20"/>
                <w:szCs w:val="20"/>
                <w:lang w:val="en-GB" w:eastAsia="en-GB"/>
              </w:rPr>
              <w:id w:val="-1201630126"/>
              <w:showingPlcHdr/>
              <w:picture/>
            </w:sdtPr>
            <w:sdtEndPr/>
            <w:sdtContent>
              <w:p w14:paraId="37648EB9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en-GB" w:eastAsia="en-GB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7BCF31E9" wp14:editId="56BAABEF">
                      <wp:extent cx="1905000" cy="1905000"/>
                      <wp:effectExtent l="0" t="0" r="0" b="0"/>
                      <wp:docPr id="34764" name="Billed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840D202" w14:textId="192B90F4" w:rsidR="00EA1467" w:rsidRPr="00684644" w:rsidRDefault="00EA1467" w:rsidP="002D4BFE">
            <w:pPr>
              <w:jc w:val="center"/>
              <w:rPr>
                <w:rFonts w:ascii="Roboto" w:hAnsi="Roboto" w:cstheme="minorHAnsi"/>
                <w:b/>
                <w:sz w:val="2"/>
                <w:szCs w:val="2"/>
              </w:rPr>
            </w:pPr>
          </w:p>
        </w:tc>
        <w:tc>
          <w:tcPr>
            <w:tcW w:w="36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C597C1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18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SANDED AREA PS</w:t>
            </w:r>
          </w:p>
          <w:p w14:paraId="4C5B98B6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 xml:space="preserve">AND ENVIRONMENTAL CONDITIONS </w:t>
            </w:r>
          </w:p>
        </w:tc>
      </w:tr>
      <w:tr w:rsidR="009A729D" w:rsidRPr="00684644" w14:paraId="42B1BF5C" w14:textId="77777777" w:rsidTr="002D4BFE">
        <w:trPr>
          <w:trHeight w:val="1500"/>
        </w:trPr>
        <w:tc>
          <w:tcPr>
            <w:tcW w:w="568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6764907A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078A24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49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44B372E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sz w:val="20"/>
              <w:szCs w:val="20"/>
            </w:rPr>
            <w:id w:val="1591353963"/>
            <w:placeholder>
              <w:docPart w:val="09EB8975DBBF4F33BFC5FD3BE4E92093"/>
            </w:placeholder>
          </w:sdtPr>
          <w:sdtEndPr/>
          <w:sdtContent>
            <w:tc>
              <w:tcPr>
                <w:tcW w:w="3641" w:type="dxa"/>
                <w:gridSpan w:val="2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0490D115" w14:textId="08A65396" w:rsidR="009A729D" w:rsidRPr="00684644" w:rsidRDefault="009A729D" w:rsidP="002D4BFE">
                <w:pPr>
                  <w:tabs>
                    <w:tab w:val="right" w:pos="3425"/>
                  </w:tabs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standard of preparation on the leading edge / pressure side</w:t>
                </w:r>
                <w:r w:rsidR="00906384" w:rsidRPr="00684644">
                  <w:rPr>
                    <w:rFonts w:ascii="Roboto" w:hAnsi="Roboto" w:cstheme="minorHAnsi"/>
                    <w:sz w:val="20"/>
                    <w:szCs w:val="20"/>
                  </w:rPr>
                  <w:t xml:space="preserve">, together with </w:t>
                </w:r>
                <w:r w:rsidR="000271E0" w:rsidRPr="00684644">
                  <w:rPr>
                    <w:rFonts w:ascii="Roboto" w:hAnsi="Roboto" w:cstheme="minorHAnsi"/>
                    <w:sz w:val="20"/>
                    <w:szCs w:val="20"/>
                  </w:rPr>
                  <w:t>Temp-humidity gauge</w:t>
                </w:r>
                <w:r w:rsidR="00906384" w:rsidRPr="00684644">
                  <w:rPr>
                    <w:rFonts w:ascii="Roboto" w:hAnsi="Roboto" w:cstheme="minorHAnsi"/>
                    <w:sz w:val="20"/>
                    <w:szCs w:val="20"/>
                  </w:rPr>
                  <w:t xml:space="preserve"> readings.</w:t>
                </w:r>
              </w:p>
            </w:tc>
          </w:sdtContent>
        </w:sdt>
      </w:tr>
    </w:tbl>
    <w:p w14:paraId="3807171F" w14:textId="77777777" w:rsidR="009A729D" w:rsidRPr="00684644" w:rsidRDefault="009A729D" w:rsidP="009A729D">
      <w:pPr>
        <w:rPr>
          <w:rFonts w:ascii="Roboto" w:hAnsi="Roboto"/>
        </w:rPr>
      </w:pPr>
      <w:r w:rsidRPr="00684644">
        <w:rPr>
          <w:rFonts w:ascii="Roboto" w:hAnsi="Roboto"/>
        </w:rPr>
        <w:br w:type="page"/>
      </w: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22"/>
        <w:gridCol w:w="5149"/>
        <w:gridCol w:w="3641"/>
      </w:tblGrid>
      <w:tr w:rsidR="009A729D" w:rsidRPr="00684644" w14:paraId="6A15F3F9" w14:textId="77777777" w:rsidTr="002D4BFE">
        <w:trPr>
          <w:trHeight w:val="57"/>
        </w:trPr>
        <w:tc>
          <w:tcPr>
            <w:tcW w:w="568" w:type="dxa"/>
            <w:vMerge w:val="restart"/>
            <w:tcBorders>
              <w:left w:val="outset" w:sz="6" w:space="0" w:color="auto"/>
              <w:right w:val="nil"/>
            </w:tcBorders>
            <w:shd w:val="clear" w:color="auto" w:fill="auto"/>
          </w:tcPr>
          <w:p w14:paraId="030ECCEB" w14:textId="567117DC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lastRenderedPageBreak/>
              <w:t>SX</w:t>
            </w:r>
          </w:p>
        </w:tc>
        <w:tc>
          <w:tcPr>
            <w:tcW w:w="522" w:type="dxa"/>
            <w:vMerge w:val="restart"/>
            <w:tcBorders>
              <w:left w:val="nil"/>
              <w:right w:val="outset" w:sz="6" w:space="0" w:color="auto"/>
            </w:tcBorders>
            <w:shd w:val="clear" w:color="auto" w:fill="auto"/>
          </w:tcPr>
          <w:p w14:paraId="69D7FFE0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49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Roboto" w:hAnsi="Roboto" w:cstheme="minorHAnsi"/>
                <w:b/>
                <w:sz w:val="20"/>
                <w:szCs w:val="20"/>
              </w:rPr>
              <w:id w:val="-366220937"/>
              <w:showingPlcHdr/>
              <w:picture/>
            </w:sdtPr>
            <w:sdtEndPr/>
            <w:sdtContent>
              <w:p w14:paraId="50243C56" w14:textId="05D93E0C" w:rsidR="009A729D" w:rsidRPr="00684644" w:rsidRDefault="00117BDC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>
                  <w:rPr>
                    <w:rFonts w:ascii="Roboto" w:hAnsi="Roboto" w:cstheme="minorHAnsi"/>
                    <w:b/>
                    <w:noProof/>
                    <w:sz w:val="20"/>
                    <w:szCs w:val="20"/>
                  </w:rPr>
                  <w:drawing>
                    <wp:inline distT="0" distB="0" distL="0" distR="0" wp14:anchorId="0968F415" wp14:editId="68865E36">
                      <wp:extent cx="1906270" cy="1906270"/>
                      <wp:effectExtent l="0" t="0" r="0" b="0"/>
                      <wp:docPr id="10" name="Bild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6270" cy="190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E803089" w14:textId="23174E51" w:rsidR="00EA1467" w:rsidRPr="00684644" w:rsidRDefault="00EA1467" w:rsidP="002D4BFE">
            <w:pPr>
              <w:jc w:val="center"/>
              <w:rPr>
                <w:rFonts w:ascii="Roboto" w:hAnsi="Roboto" w:cstheme="minorHAnsi"/>
                <w:b/>
                <w:sz w:val="2"/>
                <w:szCs w:val="2"/>
              </w:rPr>
            </w:pPr>
          </w:p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D2C16D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18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SANDED AREA SS</w:t>
            </w:r>
          </w:p>
          <w:p w14:paraId="4E533B47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AND ENVIRONMENTAL CONDITIONS</w:t>
            </w:r>
          </w:p>
        </w:tc>
      </w:tr>
      <w:tr w:rsidR="009A729D" w:rsidRPr="00684644" w14:paraId="5CB09BE3" w14:textId="77777777" w:rsidTr="002D4BFE">
        <w:trPr>
          <w:trHeight w:val="1500"/>
        </w:trPr>
        <w:tc>
          <w:tcPr>
            <w:tcW w:w="568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673D87D9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917B5B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E361EA2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sz w:val="20"/>
              <w:szCs w:val="20"/>
            </w:rPr>
            <w:id w:val="-1126240749"/>
            <w:placeholder>
              <w:docPart w:val="21268605EED34C6190BB8EA195FAE580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2D421F1E" w14:textId="6FE1447B" w:rsidR="009A729D" w:rsidRPr="00684644" w:rsidRDefault="009A729D" w:rsidP="002D4BFE">
                <w:pPr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standard of preparation on the leading edge / suction side</w:t>
                </w:r>
                <w:r w:rsidR="00906384" w:rsidRPr="00684644">
                  <w:rPr>
                    <w:rFonts w:ascii="Roboto" w:hAnsi="Roboto" w:cstheme="minorHAnsi"/>
                    <w:sz w:val="20"/>
                    <w:szCs w:val="20"/>
                  </w:rPr>
                  <w:t xml:space="preserve"> together with </w:t>
                </w:r>
                <w:r w:rsidR="000271E0" w:rsidRPr="00684644">
                  <w:rPr>
                    <w:rFonts w:ascii="Roboto" w:hAnsi="Roboto" w:cstheme="minorHAnsi"/>
                    <w:sz w:val="20"/>
                    <w:szCs w:val="20"/>
                  </w:rPr>
                  <w:t>Temp-humidity gauge</w:t>
                </w:r>
                <w:r w:rsidR="00906384" w:rsidRPr="00684644">
                  <w:rPr>
                    <w:rFonts w:ascii="Roboto" w:hAnsi="Roboto" w:cstheme="minorHAnsi"/>
                    <w:sz w:val="20"/>
                    <w:szCs w:val="20"/>
                  </w:rPr>
                  <w:t xml:space="preserve"> readings.</w:t>
                </w:r>
              </w:p>
            </w:tc>
          </w:sdtContent>
        </w:sdt>
      </w:tr>
    </w:tbl>
    <w:p w14:paraId="7E593312" w14:textId="31A6EB4F" w:rsidR="009A729D" w:rsidRPr="00684644" w:rsidRDefault="009A729D" w:rsidP="009A729D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646"/>
        <w:gridCol w:w="1647"/>
        <w:gridCol w:w="1647"/>
        <w:gridCol w:w="1646"/>
        <w:gridCol w:w="1647"/>
        <w:gridCol w:w="1647"/>
      </w:tblGrid>
      <w:tr w:rsidR="0077570E" w:rsidRPr="00684644" w14:paraId="50BF01C1" w14:textId="77777777" w:rsidTr="00AF6E5A">
        <w:tc>
          <w:tcPr>
            <w:tcW w:w="98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443F702B" w14:textId="77777777" w:rsidR="0077570E" w:rsidRPr="00684644" w:rsidRDefault="0077570E" w:rsidP="00172A16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 xml:space="preserve">CLEANING AND ACTIVATION OF BLADE SURFACE </w:t>
            </w:r>
          </w:p>
        </w:tc>
      </w:tr>
      <w:tr w:rsidR="0077570E" w:rsidRPr="00684644" w14:paraId="5592D956" w14:textId="77777777" w:rsidTr="00D37A71">
        <w:trPr>
          <w:trHeight w:val="553"/>
        </w:trPr>
        <w:tc>
          <w:tcPr>
            <w:tcW w:w="98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4AB324AD" w14:textId="7F28C395" w:rsidR="0077570E" w:rsidRPr="00684644" w:rsidRDefault="0077570E" w:rsidP="00172A16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 xml:space="preserve">Confirm 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that the cleaning and activation has been carried out in accordance with the appropriate </w:t>
            </w:r>
            <w:r w:rsidR="00F95131"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>work instruction</w:t>
            </w:r>
            <w:r w:rsidRPr="00684644">
              <w:rPr>
                <w:rFonts w:ascii="Roboto" w:hAnsi="Roboto" w:cstheme="minorHAnsi"/>
                <w:b/>
                <w:noProof/>
                <w:sz w:val="20"/>
                <w:szCs w:val="20"/>
              </w:rPr>
              <w:t xml:space="preserve">. Put in a check mark in the respective boxes. </w:t>
            </w:r>
          </w:p>
        </w:tc>
      </w:tr>
      <w:tr w:rsidR="0077570E" w:rsidRPr="00684644" w14:paraId="79B6E8CE" w14:textId="77777777" w:rsidTr="00D37A71">
        <w:trPr>
          <w:trHeight w:val="553"/>
        </w:trPr>
        <w:tc>
          <w:tcPr>
            <w:tcW w:w="164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DA8A5EF" w14:textId="77777777" w:rsidR="0077570E" w:rsidRPr="00684644" w:rsidRDefault="0077570E" w:rsidP="00172A16">
            <w:pPr>
              <w:jc w:val="right"/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CLEANED SURFACE</w:t>
            </w:r>
            <w:r w:rsidRPr="00684644">
              <w:rPr>
                <w:rFonts w:ascii="Roboto" w:hAnsi="Roboto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9F2BF07" w14:textId="77777777" w:rsidR="0077570E" w:rsidRPr="00684644" w:rsidRDefault="0077570E" w:rsidP="00172A16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</w:pP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0975D78" w14:textId="77777777" w:rsidR="0077570E" w:rsidRPr="00684644" w:rsidRDefault="0077570E" w:rsidP="00172A16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ACTIVATED SURFACE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9E9639D" w14:textId="77777777" w:rsidR="0077570E" w:rsidRPr="00684644" w:rsidRDefault="0077570E" w:rsidP="00172A16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99F5F85" w14:textId="77777777" w:rsidR="0077570E" w:rsidRPr="00684644" w:rsidRDefault="0077570E" w:rsidP="00172A16">
            <w:pPr>
              <w:jc w:val="right"/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 xml:space="preserve">WAITED 10 MIN. BEFORE FURTHER INSTALLATION </w:t>
            </w:r>
          </w:p>
        </w:tc>
        <w:tc>
          <w:tcPr>
            <w:tcW w:w="164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2203C53" w14:textId="77777777" w:rsidR="0077570E" w:rsidRPr="00684644" w:rsidRDefault="0077570E" w:rsidP="00172A16">
            <w:pPr>
              <w:rPr>
                <w:rFonts w:ascii="Roboto" w:hAnsi="Roboto"/>
                <w:b/>
                <w:sz w:val="20"/>
                <w:szCs w:val="20"/>
              </w:rPr>
            </w:pPr>
          </w:p>
        </w:tc>
      </w:tr>
    </w:tbl>
    <w:p w14:paraId="56A70CA9" w14:textId="77777777" w:rsidR="0077570E" w:rsidRPr="00684644" w:rsidRDefault="0077570E" w:rsidP="009A729D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8"/>
        <w:gridCol w:w="570"/>
        <w:gridCol w:w="5101"/>
        <w:gridCol w:w="3641"/>
      </w:tblGrid>
      <w:tr w:rsidR="009A729D" w:rsidRPr="00684644" w14:paraId="5EAB8EC5" w14:textId="77777777" w:rsidTr="00AF6E5A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3F09310D" w14:textId="77777777" w:rsidR="009A729D" w:rsidRPr="00684644" w:rsidRDefault="009A729D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 xml:space="preserve">NOTES ON THE INSTALLTION </w:t>
            </w:r>
          </w:p>
        </w:tc>
      </w:tr>
      <w:tr w:rsidR="009A729D" w:rsidRPr="00684644" w14:paraId="26CA4145" w14:textId="77777777" w:rsidTr="002D4BFE">
        <w:trPr>
          <w:trHeight w:val="235"/>
        </w:trPr>
        <w:tc>
          <w:tcPr>
            <w:tcW w:w="568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76910D9B" w14:textId="4E4A5E9F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SX.</w:t>
            </w:r>
          </w:p>
        </w:tc>
        <w:tc>
          <w:tcPr>
            <w:tcW w:w="570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35C3DEAF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36429E4A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 xml:space="preserve">Written notes: </w:t>
            </w:r>
          </w:p>
          <w:p w14:paraId="34BF57FF" w14:textId="185ECA4D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9FA6AF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NOTES ABOUT REPOSITIONING</w:t>
            </w:r>
          </w:p>
        </w:tc>
      </w:tr>
      <w:tr w:rsidR="009A729D" w:rsidRPr="00684644" w14:paraId="32EFDD6D" w14:textId="77777777" w:rsidTr="002D4BFE">
        <w:trPr>
          <w:trHeight w:val="66"/>
        </w:trPr>
        <w:tc>
          <w:tcPr>
            <w:tcW w:w="568" w:type="dxa"/>
            <w:vMerge/>
            <w:tcBorders>
              <w:left w:val="outset" w:sz="6" w:space="0" w:color="auto"/>
              <w:right w:val="nil"/>
            </w:tcBorders>
            <w:shd w:val="clear" w:color="auto" w:fill="auto"/>
          </w:tcPr>
          <w:p w14:paraId="3836C8A9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right w:val="outset" w:sz="6" w:space="0" w:color="auto"/>
            </w:tcBorders>
            <w:shd w:val="clear" w:color="auto" w:fill="auto"/>
          </w:tcPr>
          <w:p w14:paraId="28BCD802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01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FB78BAE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noProof/>
                <w:sz w:val="20"/>
                <w:szCs w:val="20"/>
                <w:lang w:val="en-GB" w:eastAsia="en-GB"/>
              </w:rPr>
            </w:pPr>
          </w:p>
        </w:tc>
        <w:sdt>
          <w:sdtPr>
            <w:rPr>
              <w:rFonts w:ascii="Roboto" w:hAnsi="Roboto" w:cstheme="minorHAnsi"/>
              <w:b/>
              <w:sz w:val="20"/>
              <w:szCs w:val="20"/>
            </w:rPr>
            <w:id w:val="-1075426952"/>
            <w:placeholder>
              <w:docPart w:val="1163575C0CEA4E05A321C1F7B31BEA36"/>
            </w:placeholder>
          </w:sdtPr>
          <w:sdtEndPr/>
          <w:sdtContent>
            <w:tc>
              <w:tcPr>
                <w:tcW w:w="364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6F7692EF" w14:textId="77777777" w:rsidR="009A729D" w:rsidRPr="00684644" w:rsidRDefault="009A729D" w:rsidP="002D4BFE">
                <w:pPr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sz w:val="20"/>
                    <w:szCs w:val="20"/>
                  </w:rPr>
                  <w:t xml:space="preserve">Has the shell been repositioned? </w:t>
                </w:r>
              </w:p>
            </w:tc>
          </w:sdtContent>
        </w:sdt>
      </w:tr>
    </w:tbl>
    <w:p w14:paraId="370E6927" w14:textId="77777777" w:rsidR="009A729D" w:rsidRPr="00684644" w:rsidRDefault="009A729D" w:rsidP="009A729D">
      <w:pPr>
        <w:rPr>
          <w:rFonts w:ascii="Roboto" w:hAnsi="Roboto" w:cstheme="minorHAnsi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70"/>
        <w:gridCol w:w="5102"/>
        <w:gridCol w:w="3642"/>
      </w:tblGrid>
      <w:tr w:rsidR="009A729D" w:rsidRPr="00684644" w14:paraId="6A8F6B1D" w14:textId="77777777" w:rsidTr="00AF6E5A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3EE4CCBE" w14:textId="77777777" w:rsidR="009A729D" w:rsidRPr="00684644" w:rsidRDefault="009A729D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>INSTALLED SHELL</w:t>
            </w:r>
          </w:p>
        </w:tc>
      </w:tr>
      <w:tr w:rsidR="009A729D" w:rsidRPr="00684644" w14:paraId="2CCCD248" w14:textId="77777777" w:rsidTr="002D4BFE">
        <w:trPr>
          <w:trHeight w:val="229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1B0D2C6D" w14:textId="6D6F8FC6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SX.</w:t>
            </w:r>
          </w:p>
        </w:tc>
        <w:tc>
          <w:tcPr>
            <w:tcW w:w="570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636E12DC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noProof/>
              <w:sz w:val="20"/>
              <w:szCs w:val="20"/>
              <w:lang w:val="en-GB" w:eastAsia="en-GB"/>
            </w:rPr>
            <w:id w:val="-851261882"/>
            <w:showingPlcHdr/>
            <w:picture/>
          </w:sdtPr>
          <w:sdtEndPr/>
          <w:sdtContent>
            <w:tc>
              <w:tcPr>
                <w:tcW w:w="5102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10D663C8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0EE98A9A" wp14:editId="3076F230">
                      <wp:extent cx="1905000" cy="1905000"/>
                      <wp:effectExtent l="0" t="0" r="0" b="0"/>
                      <wp:docPr id="34766" name="Billed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BEABAD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PS</w:t>
            </w:r>
          </w:p>
        </w:tc>
      </w:tr>
      <w:tr w:rsidR="009A729D" w:rsidRPr="00684644" w14:paraId="5DE4282C" w14:textId="77777777" w:rsidTr="002D4BFE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48ABE41B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5AB262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7A1386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sz w:val="20"/>
              <w:szCs w:val="20"/>
            </w:rPr>
            <w:id w:val="-1055006279"/>
            <w:placeholder>
              <w:docPart w:val="AB93E26018734956BC845B735968BF98"/>
            </w:placeholder>
            <w:text/>
          </w:sdtPr>
          <w:sdtEndPr/>
          <w:sdtContent>
            <w:tc>
              <w:tcPr>
                <w:tcW w:w="3642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7D4BBED0" w14:textId="77777777" w:rsidR="009A729D" w:rsidRPr="00684644" w:rsidRDefault="009A729D" w:rsidP="002D4BFE">
                <w:pPr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standard of installation on the leading edge / pressure side.</w:t>
                </w:r>
              </w:p>
            </w:tc>
          </w:sdtContent>
        </w:sdt>
      </w:tr>
      <w:tr w:rsidR="009A729D" w:rsidRPr="00684644" w14:paraId="48E15ACD" w14:textId="77777777" w:rsidTr="002D4BFE">
        <w:trPr>
          <w:trHeight w:val="229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14E60E82" w14:textId="49758AD3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SX.</w:t>
            </w:r>
          </w:p>
        </w:tc>
        <w:tc>
          <w:tcPr>
            <w:tcW w:w="570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58C741A1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noProof/>
              <w:sz w:val="20"/>
              <w:szCs w:val="20"/>
              <w:lang w:val="en-GB" w:eastAsia="en-GB"/>
            </w:rPr>
            <w:id w:val="-200629924"/>
            <w:showingPlcHdr/>
            <w:picture/>
          </w:sdtPr>
          <w:sdtEndPr/>
          <w:sdtContent>
            <w:tc>
              <w:tcPr>
                <w:tcW w:w="5102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6F2DA45D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5E35F6C6" wp14:editId="5748F3E1">
                      <wp:extent cx="1905000" cy="1905000"/>
                      <wp:effectExtent l="0" t="0" r="0" b="0"/>
                      <wp:docPr id="34767" name="Billed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076CAF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SS</w:t>
            </w:r>
          </w:p>
        </w:tc>
      </w:tr>
      <w:tr w:rsidR="009A729D" w:rsidRPr="00684644" w14:paraId="01EEF704" w14:textId="77777777" w:rsidTr="002D4BFE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08655387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242087B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4C377E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F9AA53" w14:textId="77777777" w:rsidR="009A729D" w:rsidRPr="00684644" w:rsidRDefault="00B94075" w:rsidP="002D4BFE">
            <w:pPr>
              <w:rPr>
                <w:rFonts w:ascii="Roboto" w:hAnsi="Roboto" w:cstheme="minorHAnsi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sz w:val="20"/>
                  <w:szCs w:val="20"/>
                </w:rPr>
                <w:id w:val="-1689438949"/>
                <w:placeholder>
                  <w:docPart w:val="3BFEEA2BEECF45FBB87771AA6DAF1C69"/>
                </w:placeholder>
                <w:text/>
              </w:sdtPr>
              <w:sdtEndPr/>
              <w:sdtContent>
                <w:r w:rsidR="009A729D"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standard of installation on the leading edge / suction side.</w:t>
                </w:r>
              </w:sdtContent>
            </w:sdt>
          </w:p>
          <w:p w14:paraId="2D080BEB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28BE0114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1C3C136A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47C1975C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68D873B2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2DB543F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433BD3E5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693CDE51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F29B95E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EB93339" w14:textId="77777777" w:rsidR="009A729D" w:rsidRPr="00684644" w:rsidRDefault="009A729D" w:rsidP="002D4BFE">
            <w:pPr>
              <w:ind w:firstLine="720"/>
              <w:rPr>
                <w:rFonts w:ascii="Roboto" w:hAnsi="Roboto" w:cstheme="minorHAnsi"/>
                <w:sz w:val="20"/>
                <w:szCs w:val="20"/>
              </w:rPr>
            </w:pPr>
          </w:p>
        </w:tc>
      </w:tr>
    </w:tbl>
    <w:p w14:paraId="19F9A600" w14:textId="77777777" w:rsidR="00B11BC8" w:rsidRPr="00684644" w:rsidRDefault="00B11BC8">
      <w:pPr>
        <w:rPr>
          <w:rFonts w:ascii="Roboto" w:hAnsi="Roboto"/>
        </w:rPr>
      </w:pPr>
      <w:r w:rsidRPr="00684644">
        <w:rPr>
          <w:rFonts w:ascii="Roboto" w:hAnsi="Roboto"/>
        </w:rPr>
        <w:br w:type="page"/>
      </w: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70"/>
        <w:gridCol w:w="5102"/>
        <w:gridCol w:w="3642"/>
      </w:tblGrid>
      <w:tr w:rsidR="009A729D" w:rsidRPr="00684644" w14:paraId="453DCEBC" w14:textId="77777777" w:rsidTr="002D4BFE">
        <w:trPr>
          <w:trHeight w:val="174"/>
        </w:trPr>
        <w:tc>
          <w:tcPr>
            <w:tcW w:w="566" w:type="dxa"/>
            <w:vMerge w:val="restart"/>
            <w:tcBorders>
              <w:left w:val="outset" w:sz="6" w:space="0" w:color="auto"/>
              <w:right w:val="nil"/>
            </w:tcBorders>
            <w:shd w:val="clear" w:color="auto" w:fill="auto"/>
          </w:tcPr>
          <w:p w14:paraId="4786F7BF" w14:textId="070D080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lastRenderedPageBreak/>
              <w:t>SX.</w:t>
            </w:r>
          </w:p>
        </w:tc>
        <w:tc>
          <w:tcPr>
            <w:tcW w:w="570" w:type="dxa"/>
            <w:vMerge w:val="restart"/>
            <w:tcBorders>
              <w:left w:val="nil"/>
              <w:right w:val="outset" w:sz="6" w:space="0" w:color="auto"/>
            </w:tcBorders>
            <w:shd w:val="clear" w:color="auto" w:fill="auto"/>
          </w:tcPr>
          <w:p w14:paraId="1FDB2312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02" w:type="dxa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Roboto" w:hAnsi="Roboto" w:cstheme="minorHAnsi"/>
                <w:b/>
                <w:noProof/>
                <w:sz w:val="20"/>
                <w:szCs w:val="20"/>
                <w:lang w:val="en-GB" w:eastAsia="en-GB"/>
              </w:rPr>
              <w:id w:val="-1842841563"/>
              <w:showingPlcHdr/>
              <w:picture/>
            </w:sdtPr>
            <w:sdtEndPr/>
            <w:sdtContent>
              <w:p w14:paraId="6FE04B83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en-GB" w:eastAsia="en-GB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24C0D26F" wp14:editId="1455C20C">
                      <wp:extent cx="1905000" cy="1905000"/>
                      <wp:effectExtent l="0" t="0" r="0" b="0"/>
                      <wp:docPr id="34768" name="Billed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4DD3B5D" w14:textId="568CBA9F" w:rsidR="00EA1467" w:rsidRPr="00684644" w:rsidRDefault="00EA1467" w:rsidP="002D4BFE">
            <w:pPr>
              <w:jc w:val="center"/>
              <w:rPr>
                <w:rFonts w:ascii="Roboto" w:hAnsi="Roboto" w:cstheme="minorHAnsi"/>
                <w:b/>
                <w:sz w:val="2"/>
                <w:szCs w:val="2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63B1FC0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PHOTO OF ALIGNMENT MARKINGS</w:t>
            </w:r>
          </w:p>
        </w:tc>
      </w:tr>
      <w:tr w:rsidR="009A729D" w:rsidRPr="00684644" w14:paraId="51D45CBD" w14:textId="77777777" w:rsidTr="002D4BFE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6F30CECC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7A5368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5DE9AD0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E61C30" w14:textId="77777777" w:rsidR="009A729D" w:rsidRPr="00684644" w:rsidRDefault="00B94075" w:rsidP="002D4BFE">
            <w:pPr>
              <w:rPr>
                <w:rFonts w:ascii="Roboto" w:hAnsi="Roboto" w:cstheme="minorHAnsi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sz w:val="20"/>
                  <w:szCs w:val="20"/>
                </w:rPr>
                <w:id w:val="1874574101"/>
                <w:placeholder>
                  <w:docPart w:val="4AB64E703D5E4B958B58FC1BBDE994D9"/>
                </w:placeholder>
                <w:text/>
              </w:sdtPr>
              <w:sdtEndPr/>
              <w:sdtContent>
                <w:r w:rsidR="009A729D"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shell alignment markings on bottom of installed shell and top of previous.</w:t>
                </w:r>
              </w:sdtContent>
            </w:sdt>
            <w:r w:rsidR="009A729D" w:rsidRPr="00684644">
              <w:rPr>
                <w:rFonts w:ascii="Roboto" w:hAnsi="Roboto" w:cstheme="minorHAnsi"/>
                <w:sz w:val="20"/>
                <w:szCs w:val="20"/>
              </w:rPr>
              <w:t xml:space="preserve"> </w:t>
            </w:r>
          </w:p>
        </w:tc>
      </w:tr>
    </w:tbl>
    <w:p w14:paraId="5AF6AFE0" w14:textId="1961FCFC" w:rsidR="009A729D" w:rsidRPr="00684644" w:rsidRDefault="009A729D" w:rsidP="009A729D">
      <w:pPr>
        <w:rPr>
          <w:rFonts w:ascii="Roboto" w:hAnsi="Roboto" w:cstheme="minorHAnsi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22"/>
        <w:gridCol w:w="5150"/>
        <w:gridCol w:w="3642"/>
      </w:tblGrid>
      <w:tr w:rsidR="009A729D" w:rsidRPr="00684644" w14:paraId="1DFF94B6" w14:textId="77777777" w:rsidTr="00AF6E5A">
        <w:tc>
          <w:tcPr>
            <w:tcW w:w="9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0E95A5A0" w14:textId="77777777" w:rsidR="009A729D" w:rsidRPr="00684644" w:rsidRDefault="009A729D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>ELLE SHELL INFORMATION</w:t>
            </w:r>
          </w:p>
        </w:tc>
      </w:tr>
      <w:tr w:rsidR="009A729D" w:rsidRPr="00684644" w14:paraId="1C289397" w14:textId="77777777" w:rsidTr="00D37A71"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70F8DCAF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16372C39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DA849EB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9A729D" w:rsidRPr="00684644" w14:paraId="125697F4" w14:textId="77777777" w:rsidTr="002D4BFE">
        <w:trPr>
          <w:trHeight w:val="2020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5BB2CBD0" w14:textId="3BE650A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SX.</w:t>
            </w:r>
          </w:p>
        </w:tc>
        <w:tc>
          <w:tcPr>
            <w:tcW w:w="522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7541E119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noProof/>
              <w:sz w:val="20"/>
              <w:szCs w:val="20"/>
              <w:lang w:val="en-GB" w:eastAsia="en-GB"/>
            </w:rPr>
            <w:id w:val="1387061758"/>
            <w:showingPlcHdr/>
            <w:picture/>
          </w:sdtPr>
          <w:sdtEndPr/>
          <w:sdtContent>
            <w:tc>
              <w:tcPr>
                <w:tcW w:w="5150" w:type="dxa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7B65638E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55E3AF44" wp14:editId="1AC7B7B2">
                      <wp:extent cx="1905000" cy="1905000"/>
                      <wp:effectExtent l="0" t="0" r="0" b="0"/>
                      <wp:docPr id="34775" name="Billed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14:paraId="7BA938F1" w14:textId="77777777" w:rsidR="009A729D" w:rsidRPr="00684644" w:rsidRDefault="00B94075" w:rsidP="002D4BFE">
            <w:pPr>
              <w:rPr>
                <w:rFonts w:ascii="Roboto" w:hAnsi="Roboto" w:cstheme="minorHAnsi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sz w:val="20"/>
                  <w:szCs w:val="20"/>
                </w:rPr>
                <w:id w:val="1160422132"/>
                <w:placeholder>
                  <w:docPart w:val="6AC1BE32C8FF4E97A50F5FFA63E35660"/>
                </w:placeholder>
                <w:text/>
              </w:sdtPr>
              <w:sdtEndPr/>
              <w:sdtContent>
                <w:r w:rsidR="009A729D" w:rsidRPr="00684644">
                  <w:rPr>
                    <w:rFonts w:ascii="Roboto" w:hAnsi="Roboto" w:cstheme="minorHAnsi"/>
                    <w:sz w:val="20"/>
                    <w:szCs w:val="20"/>
                  </w:rPr>
                  <w:t>Photo showing serial no. and other information of the shell.</w:t>
                </w:r>
              </w:sdtContent>
            </w:sdt>
          </w:p>
          <w:p w14:paraId="25FA6738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Cs/>
                <w:sz w:val="20"/>
                <w:szCs w:val="20"/>
              </w:rPr>
            </w:pPr>
          </w:p>
        </w:tc>
      </w:tr>
      <w:tr w:rsidR="009A729D" w:rsidRPr="00684644" w14:paraId="5CE6FD09" w14:textId="77777777" w:rsidTr="00D37A71">
        <w:trPr>
          <w:trHeight w:val="270"/>
        </w:trPr>
        <w:tc>
          <w:tcPr>
            <w:tcW w:w="566" w:type="dxa"/>
            <w:vMerge/>
            <w:tcBorders>
              <w:left w:val="outset" w:sz="6" w:space="0" w:color="auto"/>
              <w:right w:val="nil"/>
            </w:tcBorders>
            <w:shd w:val="clear" w:color="auto" w:fill="auto"/>
          </w:tcPr>
          <w:p w14:paraId="1F101F7E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right w:val="outset" w:sz="6" w:space="0" w:color="auto"/>
            </w:tcBorders>
            <w:shd w:val="clear" w:color="auto" w:fill="auto"/>
          </w:tcPr>
          <w:p w14:paraId="4894F2EC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5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53832E3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804D834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18"/>
                <w:szCs w:val="20"/>
              </w:rPr>
              <w:t>WRITE SERIAL NO. OF SHELL</w:t>
            </w:r>
          </w:p>
        </w:tc>
      </w:tr>
      <w:tr w:rsidR="009A729D" w:rsidRPr="00684644" w14:paraId="798C54B3" w14:textId="77777777" w:rsidTr="002D4BFE">
        <w:trPr>
          <w:trHeight w:val="409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24861A50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AC32F3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42B5D7C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AE2347" w14:textId="77777777" w:rsidR="009A729D" w:rsidRPr="00684644" w:rsidRDefault="009A729D" w:rsidP="002D4BFE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</w:tr>
    </w:tbl>
    <w:p w14:paraId="179A4540" w14:textId="6B9E1528" w:rsidR="009A729D" w:rsidRPr="00684644" w:rsidRDefault="009A729D" w:rsidP="009A729D">
      <w:pPr>
        <w:rPr>
          <w:rFonts w:ascii="Roboto" w:hAnsi="Roboto"/>
        </w:rPr>
      </w:pPr>
    </w:p>
    <w:tbl>
      <w:tblPr>
        <w:tblStyle w:val="TableGrid"/>
        <w:tblW w:w="988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6"/>
        <w:gridCol w:w="522"/>
        <w:gridCol w:w="2022"/>
        <w:gridCol w:w="1981"/>
        <w:gridCol w:w="1147"/>
        <w:gridCol w:w="2112"/>
        <w:gridCol w:w="1530"/>
      </w:tblGrid>
      <w:tr w:rsidR="009A729D" w:rsidRPr="00684644" w14:paraId="2A6E3350" w14:textId="77777777" w:rsidTr="00AF6E5A">
        <w:tc>
          <w:tcPr>
            <w:tcW w:w="98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EAAAA" w:themeFill="background2" w:themeFillShade="BF"/>
          </w:tcPr>
          <w:p w14:paraId="145F6339" w14:textId="77777777" w:rsidR="009A729D" w:rsidRPr="00684644" w:rsidRDefault="009A729D" w:rsidP="002D4BFE">
            <w:pPr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FFFFFF" w:themeColor="background1"/>
                <w:sz w:val="20"/>
                <w:szCs w:val="20"/>
              </w:rPr>
              <w:t>CURE DETAILS – ONLY COMPLETED IF IT IS THE FINAL SHELL OF THE DAY</w:t>
            </w:r>
          </w:p>
        </w:tc>
      </w:tr>
      <w:tr w:rsidR="009A729D" w:rsidRPr="00684644" w14:paraId="17672D02" w14:textId="77777777" w:rsidTr="00D37A71">
        <w:tc>
          <w:tcPr>
            <w:tcW w:w="3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0B340FA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SHELL INSTALLATION FINISH TIME</w:t>
            </w:r>
          </w:p>
        </w:tc>
        <w:sdt>
          <w:sdtPr>
            <w:rPr>
              <w:rFonts w:ascii="Roboto" w:hAnsi="Roboto" w:cstheme="minorHAnsi"/>
              <w:color w:val="000000" w:themeColor="text1"/>
              <w:sz w:val="20"/>
              <w:szCs w:val="20"/>
            </w:rPr>
            <w:id w:val="-783042032"/>
            <w:placeholder>
              <w:docPart w:val="1F74626CD7C246C5A26A4064715A4A1C"/>
            </w:placeholder>
            <w:showingPlcHdr/>
          </w:sdtPr>
          <w:sdtEndPr/>
          <w:sdtContent>
            <w:tc>
              <w:tcPr>
                <w:tcW w:w="198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57D0AA82" w14:textId="77777777" w:rsidR="009A729D" w:rsidRPr="00684644" w:rsidRDefault="009A729D" w:rsidP="002D4BFE">
                <w:pPr>
                  <w:jc w:val="right"/>
                  <w:rPr>
                    <w:rFonts w:ascii="Roboto" w:hAnsi="Roboto" w:cstheme="minorHAnsi"/>
                    <w:color w:val="000000" w:themeColor="text1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 w:cstheme="minorHAnsi"/>
                    <w:color w:val="000000" w:themeColor="text1"/>
                  </w:rPr>
                  <w:t>Enter time 24hrs.</w:t>
                </w:r>
              </w:p>
            </w:tc>
          </w:sdtContent>
        </w:sdt>
        <w:tc>
          <w:tcPr>
            <w:tcW w:w="32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7B2A2872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TEMPERATURE (</w:t>
            </w:r>
            <w:r w:rsidRPr="00684644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◦</w:t>
            </w: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C)</w:t>
            </w:r>
          </w:p>
        </w:tc>
        <w:sdt>
          <w:sdtPr>
            <w:rPr>
              <w:rFonts w:ascii="Roboto" w:hAnsi="Roboto" w:cstheme="minorHAnsi"/>
              <w:sz w:val="20"/>
              <w:szCs w:val="20"/>
            </w:rPr>
            <w:id w:val="1752244257"/>
            <w:placeholder>
              <w:docPart w:val="722AD4AC11C14CAFABEE0AABB1C06FC5"/>
            </w:placeholder>
            <w:showingPlcHdr/>
          </w:sdtPr>
          <w:sdtEndPr/>
          <w:sdtContent>
            <w:tc>
              <w:tcPr>
                <w:tcW w:w="1530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1B5E9AD9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 w:cstheme="minorHAnsi"/>
                  </w:rPr>
                  <w:t>Enter Temp.</w:t>
                </w:r>
              </w:p>
            </w:tc>
          </w:sdtContent>
        </w:sdt>
      </w:tr>
      <w:tr w:rsidR="009A729D" w:rsidRPr="00684644" w14:paraId="384CD69C" w14:textId="77777777" w:rsidTr="00D37A71">
        <w:tc>
          <w:tcPr>
            <w:tcW w:w="3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C3665B7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TURBINE TO BE RESTARTED AT</w:t>
            </w:r>
          </w:p>
        </w:tc>
        <w:sdt>
          <w:sdtPr>
            <w:rPr>
              <w:rFonts w:ascii="Roboto" w:hAnsi="Roboto" w:cstheme="minorHAnsi"/>
              <w:color w:val="000000" w:themeColor="text1"/>
              <w:sz w:val="20"/>
              <w:szCs w:val="20"/>
            </w:rPr>
            <w:id w:val="-233712025"/>
            <w:placeholder>
              <w:docPart w:val="35BF9642940B4E3D9F8A4998E7EABC7E"/>
            </w:placeholder>
            <w:showingPlcHdr/>
          </w:sdtPr>
          <w:sdtEndPr/>
          <w:sdtContent>
            <w:tc>
              <w:tcPr>
                <w:tcW w:w="198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shd w:val="clear" w:color="auto" w:fill="auto"/>
              </w:tcPr>
              <w:p w14:paraId="7DE8FBF6" w14:textId="77777777" w:rsidR="009A729D" w:rsidRPr="00684644" w:rsidRDefault="009A729D" w:rsidP="002D4BFE">
                <w:pPr>
                  <w:jc w:val="right"/>
                  <w:rPr>
                    <w:rFonts w:ascii="Roboto" w:hAnsi="Roboto" w:cstheme="minorHAnsi"/>
                    <w:color w:val="000000" w:themeColor="text1"/>
                    <w:sz w:val="20"/>
                    <w:szCs w:val="20"/>
                  </w:rPr>
                </w:pPr>
                <w:r w:rsidRPr="00684644">
                  <w:rPr>
                    <w:rStyle w:val="PlaceholderText"/>
                    <w:rFonts w:ascii="Roboto" w:hAnsi="Roboto" w:cstheme="minorHAnsi"/>
                  </w:rPr>
                  <w:t>Enter time 24hrs</w:t>
                </w:r>
              </w:p>
            </w:tc>
          </w:sdtContent>
        </w:sdt>
        <w:tc>
          <w:tcPr>
            <w:tcW w:w="32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6E170E84" w14:textId="77777777" w:rsidR="009A729D" w:rsidRPr="00684644" w:rsidRDefault="009A729D" w:rsidP="002D4BFE">
            <w:pPr>
              <w:jc w:val="right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RELATIVE HUMIDITY (RH) (%)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94CB6D" w14:textId="77777777" w:rsidR="009A729D" w:rsidRPr="00684644" w:rsidRDefault="00B94075" w:rsidP="002D4BFE">
            <w:pPr>
              <w:jc w:val="center"/>
              <w:rPr>
                <w:rFonts w:ascii="Roboto" w:hAnsi="Roboto" w:cstheme="minorHAnsi"/>
                <w:sz w:val="20"/>
                <w:szCs w:val="20"/>
              </w:rPr>
            </w:pPr>
            <w:sdt>
              <w:sdtPr>
                <w:rPr>
                  <w:rFonts w:ascii="Roboto" w:hAnsi="Roboto" w:cstheme="minorHAnsi"/>
                  <w:color w:val="000000" w:themeColor="text1"/>
                  <w:sz w:val="20"/>
                  <w:szCs w:val="20"/>
                </w:rPr>
                <w:id w:val="-1959334996"/>
                <w:placeholder>
                  <w:docPart w:val="020032012855452B99FDE0B8C9EC13F8"/>
                </w:placeholder>
                <w:showingPlcHdr/>
                <w:text/>
              </w:sdtPr>
              <w:sdtEndPr/>
              <w:sdtContent>
                <w:r w:rsidR="009A729D" w:rsidRPr="00684644">
                  <w:rPr>
                    <w:rStyle w:val="PlaceholderText"/>
                    <w:rFonts w:ascii="Roboto" w:hAnsi="Roboto" w:cstheme="minorHAnsi"/>
                  </w:rPr>
                  <w:t>%.</w:t>
                </w:r>
              </w:sdtContent>
            </w:sdt>
          </w:p>
        </w:tc>
      </w:tr>
      <w:tr w:rsidR="009A729D" w:rsidRPr="00684644" w14:paraId="554960BD" w14:textId="77777777" w:rsidTr="00D37A71"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76D1F97B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 ID</w:t>
            </w:r>
          </w:p>
        </w:tc>
        <w:tc>
          <w:tcPr>
            <w:tcW w:w="5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705CE994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PHOTOGRAPH</w:t>
            </w:r>
          </w:p>
        </w:tc>
        <w:tc>
          <w:tcPr>
            <w:tcW w:w="3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779C362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9A729D" w:rsidRPr="00684644" w14:paraId="02CAAF23" w14:textId="77777777" w:rsidTr="002D4BFE">
        <w:trPr>
          <w:trHeight w:val="229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nil"/>
            </w:tcBorders>
            <w:shd w:val="clear" w:color="auto" w:fill="auto"/>
          </w:tcPr>
          <w:p w14:paraId="7B112034" w14:textId="56B16C4A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20"/>
                <w:szCs w:val="20"/>
              </w:rPr>
              <w:t>SX.</w:t>
            </w:r>
          </w:p>
        </w:tc>
        <w:tc>
          <w:tcPr>
            <w:tcW w:w="522" w:type="dxa"/>
            <w:vMerge w:val="restart"/>
            <w:tcBorders>
              <w:top w:val="outset" w:sz="6" w:space="0" w:color="auto"/>
              <w:left w:val="nil"/>
              <w:right w:val="outset" w:sz="6" w:space="0" w:color="auto"/>
            </w:tcBorders>
            <w:shd w:val="clear" w:color="auto" w:fill="auto"/>
          </w:tcPr>
          <w:p w14:paraId="5B0D5A28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="Roboto" w:hAnsi="Roboto" w:cstheme="minorHAnsi"/>
              <w:b/>
              <w:noProof/>
              <w:sz w:val="20"/>
              <w:szCs w:val="20"/>
              <w:lang w:val="en-GB" w:eastAsia="en-GB"/>
            </w:rPr>
            <w:id w:val="-1796201114"/>
            <w:showingPlcHdr/>
            <w:picture/>
          </w:sdtPr>
          <w:sdtEndPr/>
          <w:sdtContent>
            <w:tc>
              <w:tcPr>
                <w:tcW w:w="5150" w:type="dxa"/>
                <w:gridSpan w:val="3"/>
                <w:vMerge w:val="restart"/>
                <w:tcBorders>
                  <w:top w:val="outset" w:sz="6" w:space="0" w:color="auto"/>
                  <w:left w:val="outset" w:sz="6" w:space="0" w:color="auto"/>
                  <w:right w:val="outset" w:sz="6" w:space="0" w:color="auto"/>
                </w:tcBorders>
                <w:shd w:val="clear" w:color="auto" w:fill="auto"/>
                <w:vAlign w:val="center"/>
              </w:tcPr>
              <w:p w14:paraId="2A48A6B2" w14:textId="77777777" w:rsidR="009A729D" w:rsidRPr="00684644" w:rsidRDefault="009A729D" w:rsidP="002D4BFE">
                <w:pPr>
                  <w:jc w:val="center"/>
                  <w:rPr>
                    <w:rFonts w:ascii="Roboto" w:hAnsi="Roboto" w:cstheme="minorHAnsi"/>
                    <w:b/>
                    <w:sz w:val="20"/>
                    <w:szCs w:val="20"/>
                  </w:rPr>
                </w:pPr>
                <w:r w:rsidRPr="00684644">
                  <w:rPr>
                    <w:rFonts w:ascii="Roboto" w:hAnsi="Roboto" w:cstheme="minorHAnsi"/>
                    <w:b/>
                    <w:noProof/>
                    <w:sz w:val="20"/>
                    <w:szCs w:val="20"/>
                    <w:lang w:val="pl-PL" w:eastAsia="pl-PL"/>
                  </w:rPr>
                  <w:drawing>
                    <wp:inline distT="0" distB="0" distL="0" distR="0" wp14:anchorId="7ADEE208" wp14:editId="79E992DB">
                      <wp:extent cx="1905000" cy="1905000"/>
                      <wp:effectExtent l="0" t="0" r="0" b="0"/>
                      <wp:docPr id="34776" name="Billede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02FBF4C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b/>
                <w:sz w:val="18"/>
                <w:szCs w:val="20"/>
              </w:rPr>
              <w:t>PHOTO OF ENVIRONMENTAL CONDITIONS</w:t>
            </w:r>
          </w:p>
        </w:tc>
      </w:tr>
      <w:tr w:rsidR="009A729D" w:rsidRPr="00684644" w14:paraId="2EAD4092" w14:textId="77777777" w:rsidTr="002D4BFE">
        <w:trPr>
          <w:trHeight w:val="1500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</w:tcPr>
          <w:p w14:paraId="34AD941A" w14:textId="77777777" w:rsidR="009A729D" w:rsidRPr="00684644" w:rsidRDefault="009A729D" w:rsidP="002D4BFE">
            <w:p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vMerge/>
            <w:tcBorders>
              <w:left w:val="nil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1780BE" w14:textId="77777777" w:rsidR="009A729D" w:rsidRPr="00684644" w:rsidRDefault="009A729D" w:rsidP="009A729D">
            <w:pPr>
              <w:pStyle w:val="ListParagraph"/>
              <w:numPr>
                <w:ilvl w:val="0"/>
                <w:numId w:val="34"/>
              </w:numPr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5150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AB2B497" w14:textId="77777777" w:rsidR="009A729D" w:rsidRPr="00684644" w:rsidRDefault="009A729D" w:rsidP="002D4BFE">
            <w:pPr>
              <w:jc w:val="center"/>
              <w:rPr>
                <w:rFonts w:ascii="Roboto" w:hAnsi="Roboto" w:cstheme="minorHAnsi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4C6EE36" w14:textId="0824B614" w:rsidR="009A729D" w:rsidRPr="00684644" w:rsidRDefault="00906384" w:rsidP="002D4BFE">
            <w:pPr>
              <w:rPr>
                <w:rFonts w:ascii="Roboto" w:hAnsi="Roboto" w:cstheme="minorHAnsi"/>
                <w:sz w:val="20"/>
                <w:szCs w:val="20"/>
              </w:rPr>
            </w:pPr>
            <w:r w:rsidRPr="00684644">
              <w:rPr>
                <w:rFonts w:ascii="Roboto" w:hAnsi="Roboto" w:cstheme="minorHAnsi"/>
                <w:sz w:val="20"/>
                <w:szCs w:val="20"/>
              </w:rPr>
              <w:t xml:space="preserve">Photo showing </w:t>
            </w:r>
            <w:r w:rsidR="000271E0" w:rsidRPr="00684644">
              <w:rPr>
                <w:rFonts w:ascii="Roboto" w:hAnsi="Roboto" w:cstheme="minorHAnsi"/>
                <w:sz w:val="20"/>
                <w:szCs w:val="20"/>
              </w:rPr>
              <w:t xml:space="preserve">Temp-humidity gauge </w:t>
            </w:r>
            <w:r w:rsidRPr="00684644">
              <w:rPr>
                <w:rFonts w:ascii="Roboto" w:hAnsi="Roboto" w:cstheme="minorHAnsi"/>
                <w:sz w:val="20"/>
                <w:szCs w:val="20"/>
              </w:rPr>
              <w:t>readings.</w:t>
            </w:r>
          </w:p>
        </w:tc>
      </w:tr>
    </w:tbl>
    <w:p w14:paraId="4792E84C" w14:textId="77777777" w:rsidR="009A729D" w:rsidRDefault="009A729D" w:rsidP="009A729D"/>
    <w:p w14:paraId="0D2216F8" w14:textId="77777777" w:rsidR="009C6255" w:rsidRPr="004A22D8" w:rsidRDefault="009C6255" w:rsidP="0077675C">
      <w:pPr>
        <w:rPr>
          <w:rFonts w:ascii="Aero Matics" w:hAnsi="Aero Matics"/>
        </w:rPr>
      </w:pPr>
    </w:p>
    <w:p w14:paraId="6FD7E48F" w14:textId="77777777" w:rsidR="009C6255" w:rsidRPr="004A22D8" w:rsidRDefault="009C6255" w:rsidP="0077675C">
      <w:pPr>
        <w:rPr>
          <w:rFonts w:ascii="Aero Matics" w:hAnsi="Aero Matics"/>
        </w:rPr>
      </w:pPr>
    </w:p>
    <w:p w14:paraId="48683231" w14:textId="0D6B0A27" w:rsidR="000B7488" w:rsidRPr="004A22D8" w:rsidRDefault="000B7488">
      <w:pPr>
        <w:widowControl/>
        <w:rPr>
          <w:rFonts w:ascii="Aero Matics" w:hAnsi="Aero Matics"/>
        </w:rPr>
      </w:pPr>
    </w:p>
    <w:sectPr w:rsidR="000B7488" w:rsidRPr="004A22D8" w:rsidSect="00F30370">
      <w:headerReference w:type="default" r:id="rId15"/>
      <w:footerReference w:type="default" r:id="rId16"/>
      <w:pgSz w:w="11900" w:h="16840"/>
      <w:pgMar w:top="1680" w:right="1000" w:bottom="1240" w:left="1020" w:header="45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11034" w14:textId="77777777" w:rsidR="007949DE" w:rsidRDefault="007949DE" w:rsidP="0021089B">
      <w:r>
        <w:separator/>
      </w:r>
    </w:p>
  </w:endnote>
  <w:endnote w:type="continuationSeparator" w:id="0">
    <w:p w14:paraId="57F99E52" w14:textId="77777777" w:rsidR="007949DE" w:rsidRDefault="007949DE" w:rsidP="0021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ero Matics">
    <w:panose1 w:val="020B0603060101010101"/>
    <w:charset w:val="00"/>
    <w:family w:val="swiss"/>
    <w:pitch w:val="variable"/>
    <w:sig w:usb0="A000002F" w:usb1="0000000A" w:usb2="00000000" w:usb3="00000000" w:csb0="0000011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90"/>
      <w:gridCol w:w="3290"/>
      <w:gridCol w:w="3290"/>
    </w:tblGrid>
    <w:tr w:rsidR="559F11F5" w14:paraId="37A0E6FD" w14:textId="77777777" w:rsidTr="559F11F5">
      <w:tc>
        <w:tcPr>
          <w:tcW w:w="3290" w:type="dxa"/>
        </w:tcPr>
        <w:p w14:paraId="572F56B0" w14:textId="21107805" w:rsidR="559F11F5" w:rsidRDefault="559F11F5" w:rsidP="559F11F5">
          <w:pPr>
            <w:pStyle w:val="Header"/>
            <w:ind w:left="-115"/>
          </w:pPr>
        </w:p>
      </w:tc>
      <w:tc>
        <w:tcPr>
          <w:tcW w:w="3290" w:type="dxa"/>
        </w:tcPr>
        <w:p w14:paraId="114D3E76" w14:textId="599B6F15" w:rsidR="559F11F5" w:rsidRDefault="559F11F5" w:rsidP="559F11F5">
          <w:pPr>
            <w:pStyle w:val="Header"/>
            <w:jc w:val="center"/>
          </w:pPr>
        </w:p>
      </w:tc>
      <w:tc>
        <w:tcPr>
          <w:tcW w:w="3290" w:type="dxa"/>
        </w:tcPr>
        <w:p w14:paraId="42046A0C" w14:textId="2E1B924B" w:rsidR="559F11F5" w:rsidRDefault="559F11F5" w:rsidP="559F11F5">
          <w:pPr>
            <w:pStyle w:val="Header"/>
            <w:ind w:right="-115"/>
            <w:jc w:val="right"/>
          </w:pPr>
        </w:p>
      </w:tc>
    </w:tr>
  </w:tbl>
  <w:p w14:paraId="229F3967" w14:textId="6CB53C85" w:rsidR="559F11F5" w:rsidRDefault="559F11F5" w:rsidP="559F1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0EAB3" w14:textId="77777777" w:rsidR="007949DE" w:rsidRDefault="007949DE" w:rsidP="0021089B">
      <w:r>
        <w:separator/>
      </w:r>
    </w:p>
  </w:footnote>
  <w:footnote w:type="continuationSeparator" w:id="0">
    <w:p w14:paraId="664F8E97" w14:textId="77777777" w:rsidR="007949DE" w:rsidRDefault="007949DE" w:rsidP="00210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42"/>
      <w:gridCol w:w="1291"/>
      <w:gridCol w:w="3790"/>
      <w:gridCol w:w="2258"/>
    </w:tblGrid>
    <w:tr w:rsidR="00A92478" w14:paraId="57313CE9" w14:textId="77777777" w:rsidTr="00EA1467">
      <w:trPr>
        <w:trHeight w:val="142"/>
      </w:trPr>
      <w:tc>
        <w:tcPr>
          <w:tcW w:w="2464" w:type="dxa"/>
          <w:vMerge w:val="restart"/>
        </w:tcPr>
        <w:p w14:paraId="24B52E42" w14:textId="5E4DF078" w:rsidR="00A92478" w:rsidRDefault="001255E7" w:rsidP="00A6764A">
          <w:pPr>
            <w:pStyle w:val="Header"/>
          </w:pPr>
          <w:bookmarkStart w:id="7" w:name="_Hlk532300367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F0F1E4E" wp14:editId="7B38F44D">
                <wp:simplePos x="0" y="0"/>
                <wp:positionH relativeFrom="column">
                  <wp:posOffset>-500332</wp:posOffset>
                </wp:positionH>
                <wp:positionV relativeFrom="paragraph">
                  <wp:posOffset>-30695</wp:posOffset>
                </wp:positionV>
                <wp:extent cx="1776095" cy="488315"/>
                <wp:effectExtent l="0" t="0" r="0" b="6985"/>
                <wp:wrapNone/>
                <wp:docPr id="5" name="Bille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Billede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6095" cy="4883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228" w:type="dxa"/>
        </w:tcPr>
        <w:p w14:paraId="55BC6461" w14:textId="2DA22987" w:rsidR="00A92478" w:rsidRPr="007531F3" w:rsidRDefault="00A92478" w:rsidP="00A6764A">
          <w:pPr>
            <w:pStyle w:val="Header"/>
            <w:rPr>
              <w:rFonts w:ascii="Roboto" w:hAnsi="Roboto"/>
            </w:rPr>
          </w:pPr>
        </w:p>
      </w:tc>
      <w:tc>
        <w:tcPr>
          <w:tcW w:w="3817" w:type="dxa"/>
        </w:tcPr>
        <w:p w14:paraId="3763C53D" w14:textId="77777777" w:rsidR="00A92478" w:rsidRPr="007531F3" w:rsidRDefault="00A92478" w:rsidP="00A6764A">
          <w:pPr>
            <w:pStyle w:val="Header"/>
            <w:tabs>
              <w:tab w:val="left" w:pos="3996"/>
            </w:tabs>
            <w:rPr>
              <w:rFonts w:ascii="Roboto" w:hAnsi="Roboto"/>
            </w:rPr>
          </w:pPr>
        </w:p>
      </w:tc>
      <w:tc>
        <w:tcPr>
          <w:tcW w:w="2272" w:type="dxa"/>
        </w:tcPr>
        <w:p w14:paraId="58792C95" w14:textId="6C74A271" w:rsidR="00A92478" w:rsidRPr="007531F3" w:rsidRDefault="00A92478" w:rsidP="006C5D38">
          <w:pPr>
            <w:pStyle w:val="Header"/>
            <w:ind w:left="-685" w:firstLine="583"/>
            <w:rPr>
              <w:rFonts w:ascii="Roboto" w:hAnsi="Roboto"/>
              <w:sz w:val="20"/>
              <w:szCs w:val="20"/>
            </w:rPr>
          </w:pP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t>Doc. nr.:</w:t>
          </w:r>
          <w:r w:rsidRPr="007531F3">
            <w:rPr>
              <w:rFonts w:ascii="Roboto" w:hAnsi="Roboto" w:cstheme="minorHAnsi"/>
              <w:b/>
              <w:sz w:val="20"/>
              <w:szCs w:val="20"/>
              <w:lang w:eastAsia="da-DK"/>
            </w:rPr>
            <w:t xml:space="preserve">  </w:t>
          </w:r>
          <w:r w:rsidRPr="007531F3">
            <w:rPr>
              <w:rFonts w:ascii="Roboto" w:hAnsi="Roboto" w:cstheme="minorHAnsi"/>
              <w:bCs/>
              <w:sz w:val="20"/>
              <w:szCs w:val="20"/>
              <w:lang w:eastAsia="da-DK"/>
            </w:rPr>
            <w:t>PT-F-0336</w:t>
          </w:r>
        </w:p>
      </w:tc>
    </w:tr>
    <w:tr w:rsidR="00A92478" w14:paraId="53300883" w14:textId="79A6A8AA" w:rsidTr="00EA1467">
      <w:tc>
        <w:tcPr>
          <w:tcW w:w="2464" w:type="dxa"/>
          <w:vMerge/>
        </w:tcPr>
        <w:p w14:paraId="16FAA551" w14:textId="77777777" w:rsidR="00A92478" w:rsidRDefault="00A92478" w:rsidP="00A6764A">
          <w:pPr>
            <w:pStyle w:val="Header"/>
          </w:pPr>
        </w:p>
      </w:tc>
      <w:tc>
        <w:tcPr>
          <w:tcW w:w="1228" w:type="dxa"/>
        </w:tcPr>
        <w:p w14:paraId="28A4D2C5" w14:textId="77777777" w:rsidR="00A92478" w:rsidRPr="007531F3" w:rsidRDefault="00A92478" w:rsidP="00A6764A">
          <w:pPr>
            <w:pStyle w:val="Header"/>
            <w:rPr>
              <w:rFonts w:ascii="Roboto" w:hAnsi="Roboto"/>
              <w:b/>
            </w:rPr>
          </w:pPr>
          <w:r w:rsidRPr="007531F3">
            <w:rPr>
              <w:rFonts w:ascii="Roboto" w:hAnsi="Roboto"/>
              <w:b/>
            </w:rPr>
            <w:t>Document:</w:t>
          </w:r>
        </w:p>
      </w:tc>
      <w:sdt>
        <w:sdtPr>
          <w:rPr>
            <w:rFonts w:ascii="Roboto" w:hAnsi="Roboto"/>
            <w:noProof/>
            <w:sz w:val="20"/>
            <w:szCs w:val="24"/>
          </w:rPr>
          <w:alias w:val="Title"/>
          <w:tag w:val=""/>
          <w:id w:val="127135489"/>
          <w:placeholder>
            <w:docPart w:val="F8605C6285B249ECBEDE0134D20AA472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3817" w:type="dxa"/>
            </w:tcPr>
            <w:p w14:paraId="563687D6" w14:textId="6070E838" w:rsidR="00A92478" w:rsidRPr="007531F3" w:rsidRDefault="00A92478" w:rsidP="00A6764A">
              <w:pPr>
                <w:pStyle w:val="Header"/>
                <w:rPr>
                  <w:rFonts w:ascii="Roboto" w:hAnsi="Roboto"/>
                </w:rPr>
              </w:pPr>
              <w:r w:rsidRPr="007531F3">
                <w:rPr>
                  <w:rStyle w:val="PlaceholderText"/>
                  <w:rFonts w:ascii="Roboto" w:hAnsi="Roboto"/>
                  <w:sz w:val="20"/>
                </w:rPr>
                <w:t>Enter windfarm name</w:t>
              </w:r>
            </w:p>
          </w:tc>
        </w:sdtContent>
      </w:sdt>
      <w:tc>
        <w:tcPr>
          <w:tcW w:w="2272" w:type="dxa"/>
          <w:vAlign w:val="center"/>
        </w:tcPr>
        <w:p w14:paraId="6F556BA0" w14:textId="5CDEF511" w:rsidR="00A92478" w:rsidRPr="007531F3" w:rsidRDefault="00A92478" w:rsidP="006C5D38">
          <w:pPr>
            <w:pStyle w:val="Header"/>
            <w:ind w:hanging="102"/>
            <w:rPr>
              <w:rFonts w:ascii="Roboto" w:hAnsi="Roboto"/>
              <w:sz w:val="20"/>
              <w:szCs w:val="20"/>
            </w:rPr>
          </w:pP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t>Version:  0</w:t>
          </w:r>
          <w:r w:rsidR="001849B4">
            <w:rPr>
              <w:rFonts w:ascii="Roboto" w:hAnsi="Roboto" w:cstheme="minorHAnsi"/>
              <w:sz w:val="20"/>
              <w:szCs w:val="20"/>
              <w:lang w:eastAsia="da-DK"/>
            </w:rPr>
            <w:t>4</w:t>
          </w:r>
        </w:p>
      </w:tc>
    </w:tr>
    <w:tr w:rsidR="006C5D38" w14:paraId="08A48F4C" w14:textId="7BF46E4D" w:rsidTr="00EA1467">
      <w:trPr>
        <w:trHeight w:val="108"/>
      </w:trPr>
      <w:tc>
        <w:tcPr>
          <w:tcW w:w="7509" w:type="dxa"/>
          <w:gridSpan w:val="3"/>
        </w:tcPr>
        <w:p w14:paraId="126A1C67" w14:textId="77777777" w:rsidR="006C5D38" w:rsidRDefault="006C5D38" w:rsidP="00A92478">
          <w:pPr>
            <w:pStyle w:val="Header"/>
          </w:pPr>
        </w:p>
      </w:tc>
      <w:tc>
        <w:tcPr>
          <w:tcW w:w="2272" w:type="dxa"/>
        </w:tcPr>
        <w:p w14:paraId="74C36FCA" w14:textId="287C7532" w:rsidR="006C5D38" w:rsidRPr="007531F3" w:rsidRDefault="006C5D38" w:rsidP="006C5D38">
          <w:pPr>
            <w:pStyle w:val="Header"/>
            <w:ind w:hanging="114"/>
            <w:rPr>
              <w:rFonts w:ascii="Roboto" w:hAnsi="Roboto"/>
            </w:rPr>
          </w:pP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t xml:space="preserve">Page:       </w:t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fldChar w:fldCharType="begin"/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instrText xml:space="preserve"> PAGE </w:instrText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fldChar w:fldCharType="separate"/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t>1</w:t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fldChar w:fldCharType="end"/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t xml:space="preserve"> of </w:t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fldChar w:fldCharType="begin"/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instrText xml:space="preserve"> NUMPAGES </w:instrText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fldChar w:fldCharType="separate"/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t>9</w:t>
          </w:r>
          <w:r w:rsidRPr="007531F3">
            <w:rPr>
              <w:rFonts w:ascii="Roboto" w:hAnsi="Roboto" w:cstheme="minorHAnsi"/>
              <w:sz w:val="20"/>
              <w:szCs w:val="20"/>
              <w:lang w:eastAsia="da-DK"/>
            </w:rPr>
            <w:fldChar w:fldCharType="end"/>
          </w:r>
        </w:p>
      </w:tc>
    </w:tr>
    <w:bookmarkEnd w:id="7"/>
  </w:tbl>
  <w:p w14:paraId="2C1A1447" w14:textId="36C4A6F5" w:rsidR="004B1287" w:rsidRPr="00502F07" w:rsidRDefault="004B1287" w:rsidP="00F30370"/>
</w:hdr>
</file>

<file path=word/intelligence.xml><?xml version="1.0" encoding="utf-8"?>
<int:Intelligence xmlns:int="http://schemas.microsoft.com/office/intelligence/2019/intelligence">
  <int:IntelligenceSettings/>
  <int:Manifest>
    <int:ParagraphRange paragraphId="752534297" textId="719020893" start="0" length="7" invalidationStart="0" invalidationLength="7" id="CDippCX5"/>
    <int:ParagraphRange paragraphId="1453377260" textId="601124219" start="64" length="12" invalidationStart="64" invalidationLength="12" id="JFs4Xy26"/>
    <int:ParagraphRange paragraphId="1453377260" textId="601124219" start="54" length="7" invalidationStart="54" invalidationLength="7" id="Rt3uDltc"/>
    <int:ParagraphRange paragraphId="257268772" textId="1353900471" start="0" length="4" invalidationStart="0" invalidationLength="4" id="7OcftVkw"/>
    <int:WordHash hashCode="ukLt3/kp1m0FF+" id="FzqoiNdd"/>
    <int:WordHash hashCode="osBN/2DnBI3iXO" id="mXMBh1MK"/>
  </int:Manifest>
  <int:Observations>
    <int:Content id="CDippCX5">
      <int:Rejection type="LegacyProofing"/>
    </int:Content>
    <int:Content id="JFs4Xy26">
      <int:Rejection type="LegacyProofing"/>
    </int:Content>
    <int:Content id="Rt3uDltc">
      <int:Rejection type="LegacyProofing"/>
    </int:Content>
    <int:Content id="7OcftVkw">
      <int:Rejection type="LegacyProofing"/>
    </int:Content>
    <int:Content id="FzqoiNdd">
      <int:Rejection type="AugLoop_Acronyms_AcronymsCritique"/>
    </int:Content>
    <int:Content id="mXMBh1MK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5510D"/>
    <w:multiLevelType w:val="hybridMultilevel"/>
    <w:tmpl w:val="F6A0E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16DB1"/>
    <w:multiLevelType w:val="hybridMultilevel"/>
    <w:tmpl w:val="80E08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9109F7"/>
    <w:multiLevelType w:val="hybridMultilevel"/>
    <w:tmpl w:val="83BC68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5C3B3D"/>
    <w:multiLevelType w:val="hybridMultilevel"/>
    <w:tmpl w:val="D25E07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CE618A"/>
    <w:multiLevelType w:val="hybridMultilevel"/>
    <w:tmpl w:val="BB24F0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3D5B8D"/>
    <w:multiLevelType w:val="hybridMultilevel"/>
    <w:tmpl w:val="F6A0E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497A06"/>
    <w:multiLevelType w:val="hybridMultilevel"/>
    <w:tmpl w:val="0192AA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C101B"/>
    <w:multiLevelType w:val="hybridMultilevel"/>
    <w:tmpl w:val="B9EAD2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D11409"/>
    <w:multiLevelType w:val="hybridMultilevel"/>
    <w:tmpl w:val="F6A0E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1E65AE"/>
    <w:multiLevelType w:val="hybridMultilevel"/>
    <w:tmpl w:val="80E08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55F96"/>
    <w:multiLevelType w:val="hybridMultilevel"/>
    <w:tmpl w:val="B9EAD2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F407BD"/>
    <w:multiLevelType w:val="hybridMultilevel"/>
    <w:tmpl w:val="21BA527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265E5F"/>
    <w:multiLevelType w:val="hybridMultilevel"/>
    <w:tmpl w:val="2592C13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4958EA"/>
    <w:multiLevelType w:val="hybridMultilevel"/>
    <w:tmpl w:val="F6A0E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B16D55"/>
    <w:multiLevelType w:val="hybridMultilevel"/>
    <w:tmpl w:val="97F28EE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5560EF"/>
    <w:multiLevelType w:val="hybridMultilevel"/>
    <w:tmpl w:val="2478822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542E0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AF4CF1"/>
    <w:multiLevelType w:val="hybridMultilevel"/>
    <w:tmpl w:val="F6A0E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4C30F9"/>
    <w:multiLevelType w:val="hybridMultilevel"/>
    <w:tmpl w:val="BB24F0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E96D1D"/>
    <w:multiLevelType w:val="hybridMultilevel"/>
    <w:tmpl w:val="F6A0E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7D5374"/>
    <w:multiLevelType w:val="hybridMultilevel"/>
    <w:tmpl w:val="5B2E45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179F2"/>
    <w:multiLevelType w:val="hybridMultilevel"/>
    <w:tmpl w:val="8E2812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B31AED"/>
    <w:multiLevelType w:val="hybridMultilevel"/>
    <w:tmpl w:val="7D3CC9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DA1B56"/>
    <w:multiLevelType w:val="hybridMultilevel"/>
    <w:tmpl w:val="7890A2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D64C50"/>
    <w:multiLevelType w:val="hybridMultilevel"/>
    <w:tmpl w:val="4AD096D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08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E97879"/>
    <w:multiLevelType w:val="hybridMultilevel"/>
    <w:tmpl w:val="F6A0E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317CF5"/>
    <w:multiLevelType w:val="hybridMultilevel"/>
    <w:tmpl w:val="EC2A8C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8A430F"/>
    <w:multiLevelType w:val="hybridMultilevel"/>
    <w:tmpl w:val="EC2A8C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033102"/>
    <w:multiLevelType w:val="hybridMultilevel"/>
    <w:tmpl w:val="AD5AD1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33438D"/>
    <w:multiLevelType w:val="hybridMultilevel"/>
    <w:tmpl w:val="D25E07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874BFA"/>
    <w:multiLevelType w:val="hybridMultilevel"/>
    <w:tmpl w:val="80E08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29B0102"/>
    <w:multiLevelType w:val="hybridMultilevel"/>
    <w:tmpl w:val="A44454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C324E1"/>
    <w:multiLevelType w:val="hybridMultilevel"/>
    <w:tmpl w:val="5B2E45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238AA"/>
    <w:multiLevelType w:val="hybridMultilevel"/>
    <w:tmpl w:val="670802D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971B8B"/>
    <w:multiLevelType w:val="hybridMultilevel"/>
    <w:tmpl w:val="5B2E45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300033">
    <w:abstractNumId w:val="11"/>
  </w:num>
  <w:num w:numId="2" w16cid:durableId="581794453">
    <w:abstractNumId w:val="15"/>
  </w:num>
  <w:num w:numId="3" w16cid:durableId="455805122">
    <w:abstractNumId w:val="23"/>
  </w:num>
  <w:num w:numId="4" w16cid:durableId="2050638698">
    <w:abstractNumId w:val="31"/>
  </w:num>
  <w:num w:numId="5" w16cid:durableId="757943794">
    <w:abstractNumId w:val="33"/>
  </w:num>
  <w:num w:numId="6" w16cid:durableId="588998910">
    <w:abstractNumId w:val="19"/>
  </w:num>
  <w:num w:numId="7" w16cid:durableId="1821532066">
    <w:abstractNumId w:val="5"/>
  </w:num>
  <w:num w:numId="8" w16cid:durableId="732384835">
    <w:abstractNumId w:val="1"/>
  </w:num>
  <w:num w:numId="9" w16cid:durableId="1805461024">
    <w:abstractNumId w:val="9"/>
  </w:num>
  <w:num w:numId="10" w16cid:durableId="562720395">
    <w:abstractNumId w:val="29"/>
  </w:num>
  <w:num w:numId="11" w16cid:durableId="1646160319">
    <w:abstractNumId w:val="3"/>
  </w:num>
  <w:num w:numId="12" w16cid:durableId="623972974">
    <w:abstractNumId w:val="28"/>
  </w:num>
  <w:num w:numId="13" w16cid:durableId="1755278169">
    <w:abstractNumId w:val="14"/>
  </w:num>
  <w:num w:numId="14" w16cid:durableId="1118452845">
    <w:abstractNumId w:val="27"/>
  </w:num>
  <w:num w:numId="15" w16cid:durableId="512106518">
    <w:abstractNumId w:val="20"/>
  </w:num>
  <w:num w:numId="16" w16cid:durableId="1570963760">
    <w:abstractNumId w:val="22"/>
  </w:num>
  <w:num w:numId="17" w16cid:durableId="1843276571">
    <w:abstractNumId w:val="26"/>
  </w:num>
  <w:num w:numId="18" w16cid:durableId="1503424733">
    <w:abstractNumId w:val="25"/>
  </w:num>
  <w:num w:numId="19" w16cid:durableId="793401854">
    <w:abstractNumId w:val="12"/>
  </w:num>
  <w:num w:numId="20" w16cid:durableId="1790315230">
    <w:abstractNumId w:val="30"/>
  </w:num>
  <w:num w:numId="21" w16cid:durableId="660931188">
    <w:abstractNumId w:val="4"/>
  </w:num>
  <w:num w:numId="22" w16cid:durableId="2000421550">
    <w:abstractNumId w:val="17"/>
  </w:num>
  <w:num w:numId="23" w16cid:durableId="1910574023">
    <w:abstractNumId w:val="6"/>
  </w:num>
  <w:num w:numId="24" w16cid:durableId="447697282">
    <w:abstractNumId w:val="32"/>
  </w:num>
  <w:num w:numId="25" w16cid:durableId="849569729">
    <w:abstractNumId w:val="2"/>
  </w:num>
  <w:num w:numId="26" w16cid:durableId="1179538602">
    <w:abstractNumId w:val="10"/>
  </w:num>
  <w:num w:numId="27" w16cid:durableId="1939168280">
    <w:abstractNumId w:val="7"/>
  </w:num>
  <w:num w:numId="28" w16cid:durableId="1781684890">
    <w:abstractNumId w:val="21"/>
  </w:num>
  <w:num w:numId="29" w16cid:durableId="570428845">
    <w:abstractNumId w:val="0"/>
  </w:num>
  <w:num w:numId="30" w16cid:durableId="802187819">
    <w:abstractNumId w:val="24"/>
  </w:num>
  <w:num w:numId="31" w16cid:durableId="1898583608">
    <w:abstractNumId w:val="16"/>
  </w:num>
  <w:num w:numId="32" w16cid:durableId="572080768">
    <w:abstractNumId w:val="18"/>
  </w:num>
  <w:num w:numId="33" w16cid:durableId="1899976351">
    <w:abstractNumId w:val="8"/>
  </w:num>
  <w:num w:numId="34" w16cid:durableId="9625378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FBC"/>
    <w:rsid w:val="00011C89"/>
    <w:rsid w:val="000151C5"/>
    <w:rsid w:val="00024544"/>
    <w:rsid w:val="000271E0"/>
    <w:rsid w:val="00027671"/>
    <w:rsid w:val="00027D1C"/>
    <w:rsid w:val="00031062"/>
    <w:rsid w:val="000378E5"/>
    <w:rsid w:val="00055A99"/>
    <w:rsid w:val="00055FA7"/>
    <w:rsid w:val="00063EBA"/>
    <w:rsid w:val="00064EEA"/>
    <w:rsid w:val="0006757B"/>
    <w:rsid w:val="0007272E"/>
    <w:rsid w:val="000802CD"/>
    <w:rsid w:val="00083C28"/>
    <w:rsid w:val="00094D62"/>
    <w:rsid w:val="000953BE"/>
    <w:rsid w:val="000B7488"/>
    <w:rsid w:val="000C0654"/>
    <w:rsid w:val="000C3492"/>
    <w:rsid w:val="000C526E"/>
    <w:rsid w:val="000C5E93"/>
    <w:rsid w:val="000C661E"/>
    <w:rsid w:val="000E2F25"/>
    <w:rsid w:val="000E4839"/>
    <w:rsid w:val="000F0E0C"/>
    <w:rsid w:val="000F324D"/>
    <w:rsid w:val="000F5A07"/>
    <w:rsid w:val="000F6865"/>
    <w:rsid w:val="00102DF8"/>
    <w:rsid w:val="001036C2"/>
    <w:rsid w:val="00104888"/>
    <w:rsid w:val="0010532D"/>
    <w:rsid w:val="0010727F"/>
    <w:rsid w:val="001155D9"/>
    <w:rsid w:val="00116E94"/>
    <w:rsid w:val="00117BDC"/>
    <w:rsid w:val="001204C6"/>
    <w:rsid w:val="001221AD"/>
    <w:rsid w:val="001238ED"/>
    <w:rsid w:val="00123A01"/>
    <w:rsid w:val="00125174"/>
    <w:rsid w:val="001255E7"/>
    <w:rsid w:val="00127DEC"/>
    <w:rsid w:val="00132F74"/>
    <w:rsid w:val="00135B9D"/>
    <w:rsid w:val="00135E8E"/>
    <w:rsid w:val="00140781"/>
    <w:rsid w:val="00143063"/>
    <w:rsid w:val="00147122"/>
    <w:rsid w:val="00151E8B"/>
    <w:rsid w:val="00152B8F"/>
    <w:rsid w:val="001548E9"/>
    <w:rsid w:val="001600C3"/>
    <w:rsid w:val="00162DBB"/>
    <w:rsid w:val="0016624C"/>
    <w:rsid w:val="0016646C"/>
    <w:rsid w:val="00166655"/>
    <w:rsid w:val="001716C5"/>
    <w:rsid w:val="0018198E"/>
    <w:rsid w:val="001822B0"/>
    <w:rsid w:val="00182558"/>
    <w:rsid w:val="001849B4"/>
    <w:rsid w:val="001914AA"/>
    <w:rsid w:val="001926AC"/>
    <w:rsid w:val="00195805"/>
    <w:rsid w:val="001966D6"/>
    <w:rsid w:val="001A069E"/>
    <w:rsid w:val="001A1BF5"/>
    <w:rsid w:val="001A2C8E"/>
    <w:rsid w:val="001B2032"/>
    <w:rsid w:val="001C1B3F"/>
    <w:rsid w:val="001C4C5D"/>
    <w:rsid w:val="001D0576"/>
    <w:rsid w:val="001D5029"/>
    <w:rsid w:val="001D5AA2"/>
    <w:rsid w:val="001D71BB"/>
    <w:rsid w:val="001E356A"/>
    <w:rsid w:val="001E3B70"/>
    <w:rsid w:val="001E7406"/>
    <w:rsid w:val="001F3051"/>
    <w:rsid w:val="0021089B"/>
    <w:rsid w:val="00213D50"/>
    <w:rsid w:val="002171F7"/>
    <w:rsid w:val="00224507"/>
    <w:rsid w:val="00226625"/>
    <w:rsid w:val="00226D0D"/>
    <w:rsid w:val="002356B4"/>
    <w:rsid w:val="002520C2"/>
    <w:rsid w:val="0025602F"/>
    <w:rsid w:val="00262A28"/>
    <w:rsid w:val="00267700"/>
    <w:rsid w:val="0027670A"/>
    <w:rsid w:val="00276CE5"/>
    <w:rsid w:val="00277F54"/>
    <w:rsid w:val="00277FF2"/>
    <w:rsid w:val="0028560E"/>
    <w:rsid w:val="002A192E"/>
    <w:rsid w:val="002A7F7B"/>
    <w:rsid w:val="002B19ED"/>
    <w:rsid w:val="002B3E8D"/>
    <w:rsid w:val="002B501F"/>
    <w:rsid w:val="002B6905"/>
    <w:rsid w:val="002C403A"/>
    <w:rsid w:val="002C4542"/>
    <w:rsid w:val="002C68C0"/>
    <w:rsid w:val="002C6FF6"/>
    <w:rsid w:val="002E36C8"/>
    <w:rsid w:val="002E4008"/>
    <w:rsid w:val="002F11A6"/>
    <w:rsid w:val="002F1834"/>
    <w:rsid w:val="002F3E22"/>
    <w:rsid w:val="002F4294"/>
    <w:rsid w:val="002F4701"/>
    <w:rsid w:val="00326665"/>
    <w:rsid w:val="00342698"/>
    <w:rsid w:val="00344333"/>
    <w:rsid w:val="003534EE"/>
    <w:rsid w:val="00357081"/>
    <w:rsid w:val="003573CD"/>
    <w:rsid w:val="00361E78"/>
    <w:rsid w:val="003628A3"/>
    <w:rsid w:val="00363B16"/>
    <w:rsid w:val="00364EF8"/>
    <w:rsid w:val="00366B28"/>
    <w:rsid w:val="003726A7"/>
    <w:rsid w:val="00380D59"/>
    <w:rsid w:val="00386CAA"/>
    <w:rsid w:val="00390634"/>
    <w:rsid w:val="0039146E"/>
    <w:rsid w:val="0039350B"/>
    <w:rsid w:val="003939BF"/>
    <w:rsid w:val="0039400B"/>
    <w:rsid w:val="00395FFC"/>
    <w:rsid w:val="00396436"/>
    <w:rsid w:val="00396587"/>
    <w:rsid w:val="003A0581"/>
    <w:rsid w:val="003B0C18"/>
    <w:rsid w:val="003B2ADD"/>
    <w:rsid w:val="003B3E9E"/>
    <w:rsid w:val="003B3FBE"/>
    <w:rsid w:val="003B786E"/>
    <w:rsid w:val="003C44EC"/>
    <w:rsid w:val="003D2641"/>
    <w:rsid w:val="003D3064"/>
    <w:rsid w:val="003D4597"/>
    <w:rsid w:val="003D4F92"/>
    <w:rsid w:val="003F2F54"/>
    <w:rsid w:val="003F4DF1"/>
    <w:rsid w:val="003F6DEA"/>
    <w:rsid w:val="003F7D64"/>
    <w:rsid w:val="00401833"/>
    <w:rsid w:val="004072B7"/>
    <w:rsid w:val="00412C0D"/>
    <w:rsid w:val="00414E60"/>
    <w:rsid w:val="00421A40"/>
    <w:rsid w:val="0042351C"/>
    <w:rsid w:val="00424C58"/>
    <w:rsid w:val="004359BE"/>
    <w:rsid w:val="00446B68"/>
    <w:rsid w:val="004515F8"/>
    <w:rsid w:val="00460F50"/>
    <w:rsid w:val="00463D3C"/>
    <w:rsid w:val="004643CB"/>
    <w:rsid w:val="004666BD"/>
    <w:rsid w:val="00474A30"/>
    <w:rsid w:val="00474CEB"/>
    <w:rsid w:val="004929C9"/>
    <w:rsid w:val="00492A84"/>
    <w:rsid w:val="004A0A22"/>
    <w:rsid w:val="004A1BFA"/>
    <w:rsid w:val="004A22D8"/>
    <w:rsid w:val="004A342D"/>
    <w:rsid w:val="004A465E"/>
    <w:rsid w:val="004B1287"/>
    <w:rsid w:val="004B3F05"/>
    <w:rsid w:val="004C19B6"/>
    <w:rsid w:val="004C4566"/>
    <w:rsid w:val="004C51F5"/>
    <w:rsid w:val="004C5BE2"/>
    <w:rsid w:val="004D0339"/>
    <w:rsid w:val="004D200B"/>
    <w:rsid w:val="004D2501"/>
    <w:rsid w:val="004D4CA1"/>
    <w:rsid w:val="004E3BDC"/>
    <w:rsid w:val="004E5787"/>
    <w:rsid w:val="004F1A8B"/>
    <w:rsid w:val="004F5C65"/>
    <w:rsid w:val="004F679A"/>
    <w:rsid w:val="00502F07"/>
    <w:rsid w:val="00504FC7"/>
    <w:rsid w:val="00507713"/>
    <w:rsid w:val="005077A3"/>
    <w:rsid w:val="00512D92"/>
    <w:rsid w:val="0051434C"/>
    <w:rsid w:val="005205A2"/>
    <w:rsid w:val="005238DB"/>
    <w:rsid w:val="00531E04"/>
    <w:rsid w:val="00535590"/>
    <w:rsid w:val="00541E58"/>
    <w:rsid w:val="00542AC9"/>
    <w:rsid w:val="00551A7F"/>
    <w:rsid w:val="00552345"/>
    <w:rsid w:val="00555E5C"/>
    <w:rsid w:val="005606D3"/>
    <w:rsid w:val="00561829"/>
    <w:rsid w:val="005705F9"/>
    <w:rsid w:val="00571644"/>
    <w:rsid w:val="005737FA"/>
    <w:rsid w:val="00573C92"/>
    <w:rsid w:val="0057608D"/>
    <w:rsid w:val="00576DA9"/>
    <w:rsid w:val="00576E90"/>
    <w:rsid w:val="00577D3F"/>
    <w:rsid w:val="005862C4"/>
    <w:rsid w:val="0058649B"/>
    <w:rsid w:val="0059060E"/>
    <w:rsid w:val="00590F76"/>
    <w:rsid w:val="00593C41"/>
    <w:rsid w:val="00596D64"/>
    <w:rsid w:val="00597E21"/>
    <w:rsid w:val="005A0ED5"/>
    <w:rsid w:val="005A1A8F"/>
    <w:rsid w:val="005B19E6"/>
    <w:rsid w:val="005B2D1B"/>
    <w:rsid w:val="005B593D"/>
    <w:rsid w:val="005C5242"/>
    <w:rsid w:val="005D1B27"/>
    <w:rsid w:val="005D23E5"/>
    <w:rsid w:val="005D301E"/>
    <w:rsid w:val="005D422D"/>
    <w:rsid w:val="005D6E07"/>
    <w:rsid w:val="005E5EFF"/>
    <w:rsid w:val="005F09AB"/>
    <w:rsid w:val="005F0EC9"/>
    <w:rsid w:val="005F197E"/>
    <w:rsid w:val="005F72E4"/>
    <w:rsid w:val="0060446A"/>
    <w:rsid w:val="00612390"/>
    <w:rsid w:val="00614A44"/>
    <w:rsid w:val="006167B8"/>
    <w:rsid w:val="0062415E"/>
    <w:rsid w:val="006314E1"/>
    <w:rsid w:val="00637D12"/>
    <w:rsid w:val="00654A7A"/>
    <w:rsid w:val="00660F6D"/>
    <w:rsid w:val="00662331"/>
    <w:rsid w:val="00664313"/>
    <w:rsid w:val="006720CE"/>
    <w:rsid w:val="00680A83"/>
    <w:rsid w:val="006823E5"/>
    <w:rsid w:val="00682F45"/>
    <w:rsid w:val="00684644"/>
    <w:rsid w:val="006875E5"/>
    <w:rsid w:val="00691031"/>
    <w:rsid w:val="00697A7B"/>
    <w:rsid w:val="006A6498"/>
    <w:rsid w:val="006B10B6"/>
    <w:rsid w:val="006B204C"/>
    <w:rsid w:val="006B376C"/>
    <w:rsid w:val="006C001E"/>
    <w:rsid w:val="006C4B90"/>
    <w:rsid w:val="006C5D38"/>
    <w:rsid w:val="006C6E2A"/>
    <w:rsid w:val="006D36A3"/>
    <w:rsid w:val="006D69B2"/>
    <w:rsid w:val="006F17B9"/>
    <w:rsid w:val="006F5DEF"/>
    <w:rsid w:val="0070586C"/>
    <w:rsid w:val="00706E14"/>
    <w:rsid w:val="00706F1D"/>
    <w:rsid w:val="007073A6"/>
    <w:rsid w:val="007078E9"/>
    <w:rsid w:val="007201A2"/>
    <w:rsid w:val="00722631"/>
    <w:rsid w:val="00730251"/>
    <w:rsid w:val="00732864"/>
    <w:rsid w:val="007531F3"/>
    <w:rsid w:val="00772F6C"/>
    <w:rsid w:val="00774107"/>
    <w:rsid w:val="0077570E"/>
    <w:rsid w:val="0077675C"/>
    <w:rsid w:val="00782703"/>
    <w:rsid w:val="00783F63"/>
    <w:rsid w:val="007901E3"/>
    <w:rsid w:val="007903DF"/>
    <w:rsid w:val="007949DE"/>
    <w:rsid w:val="00795DCE"/>
    <w:rsid w:val="007A75A8"/>
    <w:rsid w:val="007B2A5D"/>
    <w:rsid w:val="007B5F6F"/>
    <w:rsid w:val="007C49CB"/>
    <w:rsid w:val="007C67BC"/>
    <w:rsid w:val="007D22F7"/>
    <w:rsid w:val="007D25B4"/>
    <w:rsid w:val="007D4028"/>
    <w:rsid w:val="007D4371"/>
    <w:rsid w:val="007D5AE2"/>
    <w:rsid w:val="007D64B9"/>
    <w:rsid w:val="007E0D13"/>
    <w:rsid w:val="007E1989"/>
    <w:rsid w:val="007E2548"/>
    <w:rsid w:val="007E347B"/>
    <w:rsid w:val="007E3C71"/>
    <w:rsid w:val="007E50E5"/>
    <w:rsid w:val="007E5435"/>
    <w:rsid w:val="00802277"/>
    <w:rsid w:val="00803BFF"/>
    <w:rsid w:val="00820C29"/>
    <w:rsid w:val="00821277"/>
    <w:rsid w:val="00841968"/>
    <w:rsid w:val="008446A9"/>
    <w:rsid w:val="008446F4"/>
    <w:rsid w:val="008510A9"/>
    <w:rsid w:val="00852A64"/>
    <w:rsid w:val="00856B4C"/>
    <w:rsid w:val="00861E2B"/>
    <w:rsid w:val="00863CBE"/>
    <w:rsid w:val="00863F5C"/>
    <w:rsid w:val="00864FC3"/>
    <w:rsid w:val="00866A85"/>
    <w:rsid w:val="00872700"/>
    <w:rsid w:val="00873D77"/>
    <w:rsid w:val="00873F59"/>
    <w:rsid w:val="0088265C"/>
    <w:rsid w:val="008879D4"/>
    <w:rsid w:val="00894173"/>
    <w:rsid w:val="00894D41"/>
    <w:rsid w:val="0089542B"/>
    <w:rsid w:val="00896659"/>
    <w:rsid w:val="008973E3"/>
    <w:rsid w:val="008A0DFA"/>
    <w:rsid w:val="008A408A"/>
    <w:rsid w:val="008B2E6E"/>
    <w:rsid w:val="008C248F"/>
    <w:rsid w:val="008C6E7E"/>
    <w:rsid w:val="008E013D"/>
    <w:rsid w:val="008E0B67"/>
    <w:rsid w:val="008E6EDF"/>
    <w:rsid w:val="008F4A35"/>
    <w:rsid w:val="00900E26"/>
    <w:rsid w:val="00901C47"/>
    <w:rsid w:val="00903184"/>
    <w:rsid w:val="00906384"/>
    <w:rsid w:val="00907966"/>
    <w:rsid w:val="00911FE0"/>
    <w:rsid w:val="00915D4D"/>
    <w:rsid w:val="009173D8"/>
    <w:rsid w:val="00917D3E"/>
    <w:rsid w:val="009228ED"/>
    <w:rsid w:val="00922FBC"/>
    <w:rsid w:val="00923FEE"/>
    <w:rsid w:val="00936890"/>
    <w:rsid w:val="009376BA"/>
    <w:rsid w:val="0094787F"/>
    <w:rsid w:val="009525B2"/>
    <w:rsid w:val="009545FA"/>
    <w:rsid w:val="00957B4E"/>
    <w:rsid w:val="0096201F"/>
    <w:rsid w:val="00965CB1"/>
    <w:rsid w:val="009719E1"/>
    <w:rsid w:val="00980B2F"/>
    <w:rsid w:val="00980E4D"/>
    <w:rsid w:val="009A49E8"/>
    <w:rsid w:val="009A729D"/>
    <w:rsid w:val="009B0F5F"/>
    <w:rsid w:val="009B1E94"/>
    <w:rsid w:val="009B43CD"/>
    <w:rsid w:val="009C196D"/>
    <w:rsid w:val="009C6255"/>
    <w:rsid w:val="009C70D3"/>
    <w:rsid w:val="009D2569"/>
    <w:rsid w:val="009D27DF"/>
    <w:rsid w:val="009D67BD"/>
    <w:rsid w:val="009D6B09"/>
    <w:rsid w:val="009E192B"/>
    <w:rsid w:val="009F0C4F"/>
    <w:rsid w:val="009F48A6"/>
    <w:rsid w:val="009F4D69"/>
    <w:rsid w:val="009F53DF"/>
    <w:rsid w:val="009F637B"/>
    <w:rsid w:val="009F6D18"/>
    <w:rsid w:val="00A036DA"/>
    <w:rsid w:val="00A21E2F"/>
    <w:rsid w:val="00A3523E"/>
    <w:rsid w:val="00A41A39"/>
    <w:rsid w:val="00A42E00"/>
    <w:rsid w:val="00A44100"/>
    <w:rsid w:val="00A55D7C"/>
    <w:rsid w:val="00A62B56"/>
    <w:rsid w:val="00A6764A"/>
    <w:rsid w:val="00A67C85"/>
    <w:rsid w:val="00A70835"/>
    <w:rsid w:val="00A7165A"/>
    <w:rsid w:val="00A74589"/>
    <w:rsid w:val="00A76F6D"/>
    <w:rsid w:val="00A77CB6"/>
    <w:rsid w:val="00A801F5"/>
    <w:rsid w:val="00A90D3C"/>
    <w:rsid w:val="00A92478"/>
    <w:rsid w:val="00A9363D"/>
    <w:rsid w:val="00A9725A"/>
    <w:rsid w:val="00AA05CF"/>
    <w:rsid w:val="00AA4559"/>
    <w:rsid w:val="00AA571F"/>
    <w:rsid w:val="00AA7586"/>
    <w:rsid w:val="00AA7BDF"/>
    <w:rsid w:val="00AB3B88"/>
    <w:rsid w:val="00AC3B21"/>
    <w:rsid w:val="00AC7316"/>
    <w:rsid w:val="00AD0B77"/>
    <w:rsid w:val="00AE50C0"/>
    <w:rsid w:val="00AF6E5A"/>
    <w:rsid w:val="00B00BB8"/>
    <w:rsid w:val="00B11BC8"/>
    <w:rsid w:val="00B13758"/>
    <w:rsid w:val="00B13C05"/>
    <w:rsid w:val="00B23034"/>
    <w:rsid w:val="00B31145"/>
    <w:rsid w:val="00B32BD8"/>
    <w:rsid w:val="00B32FB3"/>
    <w:rsid w:val="00B357D5"/>
    <w:rsid w:val="00B44C9F"/>
    <w:rsid w:val="00B460B5"/>
    <w:rsid w:val="00B46C12"/>
    <w:rsid w:val="00B50171"/>
    <w:rsid w:val="00B534DF"/>
    <w:rsid w:val="00B57576"/>
    <w:rsid w:val="00B57944"/>
    <w:rsid w:val="00B63E2F"/>
    <w:rsid w:val="00B70A7F"/>
    <w:rsid w:val="00B75EE9"/>
    <w:rsid w:val="00B761C6"/>
    <w:rsid w:val="00B77FE2"/>
    <w:rsid w:val="00B8050B"/>
    <w:rsid w:val="00B84FED"/>
    <w:rsid w:val="00B92CBC"/>
    <w:rsid w:val="00B938B8"/>
    <w:rsid w:val="00B94075"/>
    <w:rsid w:val="00BA05B6"/>
    <w:rsid w:val="00BA3758"/>
    <w:rsid w:val="00BA5153"/>
    <w:rsid w:val="00BA7B36"/>
    <w:rsid w:val="00BB6FD5"/>
    <w:rsid w:val="00BC2F2B"/>
    <w:rsid w:val="00BD0519"/>
    <w:rsid w:val="00BD0DB8"/>
    <w:rsid w:val="00BD250E"/>
    <w:rsid w:val="00BE5F6F"/>
    <w:rsid w:val="00BF0C68"/>
    <w:rsid w:val="00C06D55"/>
    <w:rsid w:val="00C06EBA"/>
    <w:rsid w:val="00C15B2B"/>
    <w:rsid w:val="00C16703"/>
    <w:rsid w:val="00C41DC7"/>
    <w:rsid w:val="00C50B2A"/>
    <w:rsid w:val="00C55486"/>
    <w:rsid w:val="00C63B3C"/>
    <w:rsid w:val="00C65819"/>
    <w:rsid w:val="00C706FB"/>
    <w:rsid w:val="00C722B6"/>
    <w:rsid w:val="00C72C52"/>
    <w:rsid w:val="00C754B8"/>
    <w:rsid w:val="00C80DB1"/>
    <w:rsid w:val="00C977F1"/>
    <w:rsid w:val="00CA79FC"/>
    <w:rsid w:val="00CC0307"/>
    <w:rsid w:val="00CC0BFA"/>
    <w:rsid w:val="00CC3E12"/>
    <w:rsid w:val="00CC5FC9"/>
    <w:rsid w:val="00CD1E02"/>
    <w:rsid w:val="00CD234C"/>
    <w:rsid w:val="00CD28E7"/>
    <w:rsid w:val="00CD3901"/>
    <w:rsid w:val="00CD4922"/>
    <w:rsid w:val="00CE0396"/>
    <w:rsid w:val="00CF4417"/>
    <w:rsid w:val="00D267B5"/>
    <w:rsid w:val="00D32B8B"/>
    <w:rsid w:val="00D32FAB"/>
    <w:rsid w:val="00D37A71"/>
    <w:rsid w:val="00D416B6"/>
    <w:rsid w:val="00D435C9"/>
    <w:rsid w:val="00D4698D"/>
    <w:rsid w:val="00D50D70"/>
    <w:rsid w:val="00D5321E"/>
    <w:rsid w:val="00D63958"/>
    <w:rsid w:val="00D65D59"/>
    <w:rsid w:val="00D8081B"/>
    <w:rsid w:val="00D80BC5"/>
    <w:rsid w:val="00D832A7"/>
    <w:rsid w:val="00D92541"/>
    <w:rsid w:val="00D94616"/>
    <w:rsid w:val="00D97D25"/>
    <w:rsid w:val="00DA17C0"/>
    <w:rsid w:val="00DA28EB"/>
    <w:rsid w:val="00DA5815"/>
    <w:rsid w:val="00DA5C12"/>
    <w:rsid w:val="00DA5DA8"/>
    <w:rsid w:val="00DA7EAF"/>
    <w:rsid w:val="00DB1366"/>
    <w:rsid w:val="00DB1A05"/>
    <w:rsid w:val="00DB2959"/>
    <w:rsid w:val="00DB4BE2"/>
    <w:rsid w:val="00DC0B65"/>
    <w:rsid w:val="00DC27DE"/>
    <w:rsid w:val="00DD1269"/>
    <w:rsid w:val="00DE4F01"/>
    <w:rsid w:val="00DF3CDD"/>
    <w:rsid w:val="00DF3DD6"/>
    <w:rsid w:val="00E017D4"/>
    <w:rsid w:val="00E06E1D"/>
    <w:rsid w:val="00E1526F"/>
    <w:rsid w:val="00E22F80"/>
    <w:rsid w:val="00E54CEE"/>
    <w:rsid w:val="00E57FF2"/>
    <w:rsid w:val="00E61BE7"/>
    <w:rsid w:val="00E65710"/>
    <w:rsid w:val="00E707B8"/>
    <w:rsid w:val="00E714DD"/>
    <w:rsid w:val="00E860BE"/>
    <w:rsid w:val="00E947F2"/>
    <w:rsid w:val="00E97A4E"/>
    <w:rsid w:val="00EA0F08"/>
    <w:rsid w:val="00EA1467"/>
    <w:rsid w:val="00EA2A0F"/>
    <w:rsid w:val="00EA3052"/>
    <w:rsid w:val="00EB1EE2"/>
    <w:rsid w:val="00EC016D"/>
    <w:rsid w:val="00EC20AD"/>
    <w:rsid w:val="00EC65A7"/>
    <w:rsid w:val="00ED2498"/>
    <w:rsid w:val="00ED5ABB"/>
    <w:rsid w:val="00EE0656"/>
    <w:rsid w:val="00EE50CA"/>
    <w:rsid w:val="00EE6FF9"/>
    <w:rsid w:val="00F018E1"/>
    <w:rsid w:val="00F036CA"/>
    <w:rsid w:val="00F03709"/>
    <w:rsid w:val="00F03AE7"/>
    <w:rsid w:val="00F047D2"/>
    <w:rsid w:val="00F05ACC"/>
    <w:rsid w:val="00F16D93"/>
    <w:rsid w:val="00F21AE8"/>
    <w:rsid w:val="00F24A85"/>
    <w:rsid w:val="00F30370"/>
    <w:rsid w:val="00F32E2A"/>
    <w:rsid w:val="00F34A32"/>
    <w:rsid w:val="00F36360"/>
    <w:rsid w:val="00F3683E"/>
    <w:rsid w:val="00F47412"/>
    <w:rsid w:val="00F50EF8"/>
    <w:rsid w:val="00F636B7"/>
    <w:rsid w:val="00F747E0"/>
    <w:rsid w:val="00F81889"/>
    <w:rsid w:val="00F879D9"/>
    <w:rsid w:val="00F90668"/>
    <w:rsid w:val="00F9224D"/>
    <w:rsid w:val="00F93126"/>
    <w:rsid w:val="00F94703"/>
    <w:rsid w:val="00F95131"/>
    <w:rsid w:val="00FA001B"/>
    <w:rsid w:val="00FA266F"/>
    <w:rsid w:val="00FA5373"/>
    <w:rsid w:val="00FB0769"/>
    <w:rsid w:val="00FB239A"/>
    <w:rsid w:val="00FB5ED8"/>
    <w:rsid w:val="00FB7633"/>
    <w:rsid w:val="00FD15C3"/>
    <w:rsid w:val="00FD5F46"/>
    <w:rsid w:val="00FD5F78"/>
    <w:rsid w:val="00FD68E9"/>
    <w:rsid w:val="00FD7B74"/>
    <w:rsid w:val="00FE0111"/>
    <w:rsid w:val="00FE5547"/>
    <w:rsid w:val="00FE6CCA"/>
    <w:rsid w:val="00FF2A4A"/>
    <w:rsid w:val="2C2E2C5A"/>
    <w:rsid w:val="3327F1CC"/>
    <w:rsid w:val="343BCD88"/>
    <w:rsid w:val="559F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6C1802E"/>
  <w15:chartTrackingRefBased/>
  <w15:docId w15:val="{974F669D-83A1-40A7-BF74-F52D2780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238DB"/>
    <w:pPr>
      <w:widowControl w:val="0"/>
    </w:pPr>
    <w:rPr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21089B"/>
    <w:pPr>
      <w:ind w:left="360" w:hanging="245"/>
      <w:outlineLvl w:val="0"/>
    </w:pPr>
    <w:rPr>
      <w:rFonts w:ascii="Arial" w:eastAsia="Arial" w:hAnsi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BD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1089B"/>
    <w:pPr>
      <w:ind w:left="116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  <w:rsid w:val="0021089B"/>
  </w:style>
  <w:style w:type="paragraph" w:customStyle="1" w:styleId="TableParagraph">
    <w:name w:val="Table Paragraph"/>
    <w:basedOn w:val="Normal"/>
    <w:uiPriority w:val="1"/>
    <w:qFormat/>
    <w:rsid w:val="0021089B"/>
  </w:style>
  <w:style w:type="paragraph" w:styleId="Header">
    <w:name w:val="header"/>
    <w:basedOn w:val="Normal"/>
    <w:link w:val="HeaderChar"/>
    <w:uiPriority w:val="99"/>
    <w:unhideWhenUsed/>
    <w:rsid w:val="00CC3E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E12"/>
  </w:style>
  <w:style w:type="paragraph" w:styleId="Footer">
    <w:name w:val="footer"/>
    <w:basedOn w:val="Normal"/>
    <w:link w:val="FooterChar"/>
    <w:uiPriority w:val="99"/>
    <w:unhideWhenUsed/>
    <w:rsid w:val="00CC3E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E12"/>
  </w:style>
  <w:style w:type="paragraph" w:styleId="BalloonText">
    <w:name w:val="Balloon Text"/>
    <w:basedOn w:val="Normal"/>
    <w:link w:val="BalloonTextChar"/>
    <w:uiPriority w:val="99"/>
    <w:semiHidden/>
    <w:unhideWhenUsed/>
    <w:rsid w:val="00CC3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C3E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24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FB7633"/>
    <w:pPr>
      <w:widowControl w:val="0"/>
    </w:pPr>
    <w:rPr>
      <w:sz w:val="22"/>
      <w:szCs w:val="22"/>
      <w:lang w:val="en-US" w:eastAsia="en-US"/>
    </w:rPr>
  </w:style>
  <w:style w:type="character" w:customStyle="1" w:styleId="Heading3Char">
    <w:name w:val="Heading 3 Char"/>
    <w:link w:val="Heading3"/>
    <w:rsid w:val="00AA7BDF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customStyle="1" w:styleId="Body">
    <w:name w:val="Body"/>
    <w:rsid w:val="002F429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customStyle="1" w:styleId="TableContents">
    <w:name w:val="Table Contents"/>
    <w:basedOn w:val="Normal"/>
    <w:rsid w:val="005606D3"/>
    <w:pPr>
      <w:suppressLineNumbers/>
      <w:suppressAutoHyphens/>
      <w:overflowPunct w:val="0"/>
    </w:pPr>
    <w:rPr>
      <w:rFonts w:ascii="Liberation Serif" w:eastAsia="Arial Unicode MS" w:hAnsi="Liberation Serif" w:cs="Arial Unicode MS"/>
      <w:color w:val="00000A"/>
      <w:sz w:val="24"/>
      <w:szCs w:val="24"/>
      <w:lang w:val="en-GB" w:eastAsia="zh-CN" w:bidi="hi-IN"/>
    </w:rPr>
  </w:style>
  <w:style w:type="table" w:customStyle="1" w:styleId="TableGrid1">
    <w:name w:val="Table Grid1"/>
    <w:basedOn w:val="TableNormal"/>
    <w:next w:val="TableGrid"/>
    <w:uiPriority w:val="59"/>
    <w:rsid w:val="009B0F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9B0F5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502F07"/>
    <w:rPr>
      <w:color w:val="808080"/>
    </w:rPr>
  </w:style>
  <w:style w:type="table" w:customStyle="1" w:styleId="TableGrid3">
    <w:name w:val="Table Grid3"/>
    <w:basedOn w:val="TableNormal"/>
    <w:next w:val="TableGrid"/>
    <w:uiPriority w:val="59"/>
    <w:rsid w:val="00463D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59"/>
    <w:rsid w:val="00F32E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F32E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uiPriority w:val="59"/>
    <w:rsid w:val="00F32E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uiPriority w:val="59"/>
    <w:rsid w:val="00F32E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">
    <w:name w:val="Table Grid8"/>
    <w:basedOn w:val="TableNormal"/>
    <w:next w:val="TableGrid"/>
    <w:uiPriority w:val="59"/>
    <w:rsid w:val="006044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9">
    <w:name w:val="Table Grid9"/>
    <w:basedOn w:val="TableNormal"/>
    <w:next w:val="TableGrid"/>
    <w:uiPriority w:val="59"/>
    <w:rsid w:val="006044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5077A3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55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c0fbab0623804152" Type="http://schemas.microsoft.com/office/2019/09/relationships/intelligence" Target="intelligence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oneill\Desktop\ELLE%20INSTALLATION%20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781B1B8781140DFA0B2E21098DEB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8D414-D31B-4D2C-86E9-6015AC9D13CC}"/>
      </w:docPartPr>
      <w:docPartBody>
        <w:p w:rsidR="0082447A" w:rsidRDefault="00EA0F08" w:rsidP="00EA0F08">
          <w:pPr>
            <w:pStyle w:val="0781B1B8781140DFA0B2E21098DEB0242"/>
          </w:pPr>
          <w:r w:rsidRPr="009D6B09">
            <w:rPr>
              <w:rStyle w:val="PlaceholderText"/>
              <w:rFonts w:asciiTheme="minorHAnsi" w:hAnsiTheme="minorHAnsi"/>
            </w:rPr>
            <w:t>Click or tap to enter a date.</w:t>
          </w:r>
        </w:p>
      </w:docPartBody>
    </w:docPart>
    <w:docPart>
      <w:docPartPr>
        <w:name w:val="FB85F98A19CE4C2281FAE12812318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71FA3-AC71-4587-BF8D-E19590B59F0D}"/>
      </w:docPartPr>
      <w:docPartBody>
        <w:p w:rsidR="0082447A" w:rsidRDefault="00EA0F08" w:rsidP="00EA0F08">
          <w:pPr>
            <w:pStyle w:val="FB85F98A19CE4C2281FAE128123187E22"/>
          </w:pPr>
          <w:r w:rsidRPr="009D6B09">
            <w:rPr>
              <w:rStyle w:val="PlaceholderText"/>
              <w:rFonts w:asciiTheme="minorHAnsi" w:hAnsiTheme="minorHAnsi"/>
            </w:rPr>
            <w:t>Click or tap here to enter text.</w:t>
          </w:r>
        </w:p>
      </w:docPartBody>
    </w:docPart>
    <w:docPart>
      <w:docPartPr>
        <w:name w:val="1E6A362A6C7644D59BECB8DD393C1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47279-76EF-47E4-8D5C-20A67E24319D}"/>
      </w:docPartPr>
      <w:docPartBody>
        <w:p w:rsidR="0082447A" w:rsidRDefault="00821277">
          <w:pPr>
            <w:pStyle w:val="1E6A362A6C7644D59BECB8DD393C16C7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D162FF9CB430989223B983D0E7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F304D-D550-4A92-A963-2C496788C7D7}"/>
      </w:docPartPr>
      <w:docPartBody>
        <w:p w:rsidR="0082447A" w:rsidRDefault="00821277">
          <w:pPr>
            <w:pStyle w:val="5EFD162FF9CB430989223B983D0E76F7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9DB11D3C3F4047A0EEC93CF37778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A2FF56-0107-4BF6-9F5E-51FEB1DCA794}"/>
      </w:docPartPr>
      <w:docPartBody>
        <w:p w:rsidR="0082447A" w:rsidRDefault="00EA0F08" w:rsidP="00EA0F08">
          <w:pPr>
            <w:pStyle w:val="079DB11D3C3F4047A0EEC93CF377782B2"/>
          </w:pPr>
          <w:r w:rsidRPr="009D6B09">
            <w:rPr>
              <w:rStyle w:val="PlaceholderText"/>
              <w:rFonts w:asciiTheme="minorHAnsi" w:hAnsiTheme="minorHAnsi"/>
            </w:rPr>
            <w:t>%.</w:t>
          </w:r>
        </w:p>
      </w:docPartBody>
    </w:docPart>
    <w:docPart>
      <w:docPartPr>
        <w:name w:val="4CF011BEA67C4D36BE8EC1A54F2A34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8F2D28-3174-4B20-8118-00E63FAC9885}"/>
      </w:docPartPr>
      <w:docPartBody>
        <w:p w:rsidR="0082447A" w:rsidRDefault="00EA0F08" w:rsidP="00EA0F08">
          <w:pPr>
            <w:pStyle w:val="4CF011BEA67C4D36BE8EC1A54F2A34E72"/>
          </w:pPr>
          <w:r w:rsidRPr="009D6B09">
            <w:rPr>
              <w:rFonts w:asciiTheme="minorHAnsi" w:hAnsiTheme="minorHAnsi"/>
              <w:color w:val="808080" w:themeColor="background1" w:themeShade="80"/>
              <w:sz w:val="20"/>
              <w:szCs w:val="20"/>
            </w:rPr>
            <w:t>°C.</w:t>
          </w:r>
        </w:p>
      </w:docPartBody>
    </w:docPart>
    <w:docPart>
      <w:docPartPr>
        <w:name w:val="0F4A22946EF8489AB43284ED0ECD55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03B742-863F-421A-A6A5-0AA9E2BF271F}"/>
      </w:docPartPr>
      <w:docPartBody>
        <w:p w:rsidR="0082447A" w:rsidRDefault="00EA0F08" w:rsidP="00EA0F08">
          <w:pPr>
            <w:pStyle w:val="0F4A22946EF8489AB43284ED0ECD55252"/>
          </w:pPr>
          <w:r w:rsidRPr="009D6B09">
            <w:rPr>
              <w:rFonts w:asciiTheme="minorHAnsi" w:hAnsiTheme="minorHAnsi"/>
              <w:color w:val="808080" w:themeColor="background1" w:themeShade="80"/>
              <w:sz w:val="20"/>
              <w:szCs w:val="20"/>
            </w:rPr>
            <w:t>°C.</w:t>
          </w:r>
        </w:p>
      </w:docPartBody>
    </w:docPart>
    <w:docPart>
      <w:docPartPr>
        <w:name w:val="87944BD70E5A45919FCD59843A3CB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2D0B82-3193-4125-8E10-A2C7A74C3EC8}"/>
      </w:docPartPr>
      <w:docPartBody>
        <w:p w:rsidR="0082447A" w:rsidRDefault="00EA0F08" w:rsidP="00EA0F08">
          <w:pPr>
            <w:pStyle w:val="87944BD70E5A45919FCD59843A3CB46E2"/>
          </w:pPr>
          <w:r w:rsidRPr="009D6B09">
            <w:rPr>
              <w:rStyle w:val="PlaceholderText"/>
              <w:rFonts w:asciiTheme="minorHAnsi" w:hAnsiTheme="minorHAnsi"/>
              <w:sz w:val="20"/>
            </w:rPr>
            <w:t>m/s.</w:t>
          </w:r>
        </w:p>
      </w:docPartBody>
    </w:docPart>
    <w:docPart>
      <w:docPartPr>
        <w:name w:val="DC10A5CF655D4A3CBFAB79AD26148C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34676F-45AD-41AC-9489-87D82B63A1ED}"/>
      </w:docPartPr>
      <w:docPartBody>
        <w:p w:rsidR="00614923" w:rsidRDefault="00F34A32" w:rsidP="00F34A32">
          <w:pPr>
            <w:pStyle w:val="DC10A5CF655D4A3CBFAB79AD26148C16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51A9A2951846ADBD8632A050C626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2C279B-ABDC-4832-BFDE-DD0EF084A3E0}"/>
      </w:docPartPr>
      <w:docPartBody>
        <w:p w:rsidR="00614923" w:rsidRDefault="00F34A32" w:rsidP="00F34A32">
          <w:pPr>
            <w:pStyle w:val="B251A9A2951846ADBD8632A050C6263A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A6B517ED6C4C4A9FECE5968FCDC1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5563BE-E1E0-4E4E-88E5-7C4044DCDEB2}"/>
      </w:docPartPr>
      <w:docPartBody>
        <w:p w:rsidR="00614923" w:rsidRDefault="00EA0F08" w:rsidP="00EA0F08">
          <w:pPr>
            <w:pStyle w:val="F9A6B517ED6C4C4A9FECE5968FCDC15E2"/>
          </w:pPr>
          <w:r w:rsidRPr="006B376C">
            <w:rPr>
              <w:rStyle w:val="PlaceholderText"/>
              <w:rFonts w:asciiTheme="minorHAnsi" w:hAnsiTheme="minorHAnsi" w:cstheme="minorHAnsi"/>
              <w:color w:val="000000" w:themeColor="text1"/>
            </w:rPr>
            <w:t>Enter time 24hrs.</w:t>
          </w:r>
        </w:p>
      </w:docPartBody>
    </w:docPart>
    <w:docPart>
      <w:docPartPr>
        <w:name w:val="E24F0C6173F7492FB2913B8C47B274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9ED88B-CD3F-4233-BE08-16D90023C1D0}"/>
      </w:docPartPr>
      <w:docPartBody>
        <w:p w:rsidR="00614923" w:rsidRDefault="00EA0F08" w:rsidP="00EA0F08">
          <w:pPr>
            <w:pStyle w:val="E24F0C6173F7492FB2913B8C47B274F62"/>
          </w:pPr>
          <w:r w:rsidRPr="006B376C">
            <w:rPr>
              <w:rStyle w:val="PlaceholderText"/>
              <w:rFonts w:asciiTheme="minorHAnsi" w:hAnsiTheme="minorHAnsi" w:cstheme="minorHAnsi"/>
            </w:rPr>
            <w:t>Enter Temp.</w:t>
          </w:r>
        </w:p>
      </w:docPartBody>
    </w:docPart>
    <w:docPart>
      <w:docPartPr>
        <w:name w:val="420269CA55304D67B1FEBFCCF7BE1D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EC9C2-038C-47AF-B36B-38786455E946}"/>
      </w:docPartPr>
      <w:docPartBody>
        <w:p w:rsidR="00614923" w:rsidRDefault="00EA0F08" w:rsidP="00EA0F08">
          <w:pPr>
            <w:pStyle w:val="420269CA55304D67B1FEBFCCF7BE1D522"/>
          </w:pPr>
          <w:r w:rsidRPr="006B376C">
            <w:rPr>
              <w:rStyle w:val="PlaceholderText"/>
              <w:rFonts w:asciiTheme="minorHAnsi" w:hAnsiTheme="minorHAnsi" w:cstheme="minorHAnsi"/>
            </w:rPr>
            <w:t>Enter time 24hrs</w:t>
          </w:r>
        </w:p>
      </w:docPartBody>
    </w:docPart>
    <w:docPart>
      <w:docPartPr>
        <w:name w:val="DA142B1934E9482FBEBED492E35272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5090DF-E888-425F-ABEE-53FC41862709}"/>
      </w:docPartPr>
      <w:docPartBody>
        <w:p w:rsidR="00614923" w:rsidRDefault="00EA0F08" w:rsidP="00EA0F08">
          <w:pPr>
            <w:pStyle w:val="DA142B1934E9482FBEBED492E35272E02"/>
          </w:pPr>
          <w:r w:rsidRPr="006B376C">
            <w:rPr>
              <w:rStyle w:val="PlaceholderText"/>
              <w:rFonts w:asciiTheme="minorHAnsi" w:hAnsiTheme="minorHAnsi" w:cstheme="minorHAnsi"/>
            </w:rPr>
            <w:t>%.</w:t>
          </w:r>
        </w:p>
      </w:docPartBody>
    </w:docPart>
    <w:docPart>
      <w:docPartPr>
        <w:name w:val="5BDBB4DC31A7463EAC7C848A85FD1F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C29725-EEFD-40FF-9591-04D9BBA161CC}"/>
      </w:docPartPr>
      <w:docPartBody>
        <w:p w:rsidR="00614923" w:rsidRDefault="00F34A32" w:rsidP="00F34A32">
          <w:pPr>
            <w:pStyle w:val="5BDBB4DC31A7463EAC7C848A85FD1F20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ED63AC1B2A4527BFD8E13A464177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08F29D-C5A3-43F8-BE5E-26AA68C57626}"/>
      </w:docPartPr>
      <w:docPartBody>
        <w:p w:rsidR="00614923" w:rsidRDefault="00F34A32" w:rsidP="00F34A32">
          <w:pPr>
            <w:pStyle w:val="7AED63AC1B2A4527BFD8E13A464177E1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500163CE3948ECA4BA8BAD41A6A1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72D1D8-61C4-44F3-8D52-22ECA534262F}"/>
      </w:docPartPr>
      <w:docPartBody>
        <w:p w:rsidR="00614923" w:rsidRDefault="00F34A32" w:rsidP="00F34A32">
          <w:pPr>
            <w:pStyle w:val="AB500163CE3948ECA4BA8BAD41A6A155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BD040D171648D7B51DBB05C38691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DDCE3C-1C6C-4120-87E5-4079782DABB3}"/>
      </w:docPartPr>
      <w:docPartBody>
        <w:p w:rsidR="00614923" w:rsidRDefault="00F34A32" w:rsidP="00F34A32">
          <w:pPr>
            <w:pStyle w:val="12BD040D171648D7B51DBB05C38691D3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F9775EC2240889E3ABB93B35E43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E0CB7C-2747-4B10-8F98-2C4B440DAC27}"/>
      </w:docPartPr>
      <w:docPartBody>
        <w:p w:rsidR="00614923" w:rsidRDefault="00F34A32" w:rsidP="00F34A32">
          <w:pPr>
            <w:pStyle w:val="34BF9775EC2240889E3ABB93B35E4332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4EC2A37E20414EAF36EC5C0AB0F9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C57689-A785-4BA1-AAB0-4F8E65C306C5}"/>
      </w:docPartPr>
      <w:docPartBody>
        <w:p w:rsidR="00614923" w:rsidRDefault="00EA0F08" w:rsidP="00EA0F08">
          <w:pPr>
            <w:pStyle w:val="AC4EC2A37E20414EAF36EC5C0AB0F95B2"/>
          </w:pPr>
          <w:r w:rsidRPr="006B376C">
            <w:rPr>
              <w:rStyle w:val="PlaceholderText"/>
              <w:rFonts w:asciiTheme="minorHAnsi" w:hAnsiTheme="minorHAnsi" w:cstheme="minorHAnsi"/>
            </w:rPr>
            <w:t>Click or tap to enter a date.</w:t>
          </w:r>
        </w:p>
      </w:docPartBody>
    </w:docPart>
    <w:docPart>
      <w:docPartPr>
        <w:name w:val="1D3CE24426244D1097220EF7414532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073DC5-D383-41DB-B390-DE61F98A944D}"/>
      </w:docPartPr>
      <w:docPartBody>
        <w:p w:rsidR="00614923" w:rsidRDefault="00EA0F08" w:rsidP="00EA0F08">
          <w:pPr>
            <w:pStyle w:val="1D3CE24426244D1097220EF74145329F2"/>
          </w:pPr>
          <w:r w:rsidRPr="006B376C">
            <w:rPr>
              <w:rStyle w:val="PlaceholderText"/>
              <w:rFonts w:asciiTheme="minorHAnsi" w:hAnsiTheme="minorHAnsi" w:cstheme="minorHAnsi"/>
            </w:rPr>
            <w:t>Click or tap here to enter text.</w:t>
          </w:r>
        </w:p>
      </w:docPartBody>
    </w:docPart>
    <w:docPart>
      <w:docPartPr>
        <w:name w:val="89054EDCC44347F38117464E1AB8C1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985657-B683-4A0D-943D-57518FA58494}"/>
      </w:docPartPr>
      <w:docPartBody>
        <w:p w:rsidR="00614923" w:rsidRDefault="00F34A32" w:rsidP="00F34A32">
          <w:pPr>
            <w:pStyle w:val="89054EDCC44347F38117464E1AB8C163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535B55BEAC4FDFB8320ACE4A123E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EDFEC3-938C-4EBE-AF09-FF9894A9361E}"/>
      </w:docPartPr>
      <w:docPartBody>
        <w:p w:rsidR="00614923" w:rsidRDefault="00F34A32" w:rsidP="00F34A32">
          <w:pPr>
            <w:pStyle w:val="1D535B55BEAC4FDFB8320ACE4A123E04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D0044FDFA7430F851F7811B70DD0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EE98DC-0FE7-41D4-B566-AC2FC8FB8FBD}"/>
      </w:docPartPr>
      <w:docPartBody>
        <w:p w:rsidR="00614923" w:rsidRDefault="00EA0F08" w:rsidP="00EA0F08">
          <w:pPr>
            <w:pStyle w:val="63D0044FDFA7430F851F7811B70DD0A22"/>
          </w:pPr>
          <w:r w:rsidRPr="00614A44">
            <w:rPr>
              <w:rStyle w:val="PlaceholderText"/>
              <w:rFonts w:asciiTheme="minorHAnsi" w:hAnsiTheme="minorHAnsi" w:cstheme="minorHAnsi"/>
            </w:rPr>
            <w:t>%.</w:t>
          </w:r>
        </w:p>
      </w:docPartBody>
    </w:docPart>
    <w:docPart>
      <w:docPartPr>
        <w:name w:val="D2B0A909E1EC4386BE1B7CBFFC69B5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ED74D5-3302-416C-9741-EA58913048C9}"/>
      </w:docPartPr>
      <w:docPartBody>
        <w:p w:rsidR="00614923" w:rsidRDefault="00EA0F08" w:rsidP="00EA0F08">
          <w:pPr>
            <w:pStyle w:val="D2B0A909E1EC4386BE1B7CBFFC69B5762"/>
          </w:pPr>
          <w:r w:rsidRPr="00614A44">
            <w:rPr>
              <w:rFonts w:asciiTheme="minorHAnsi" w:hAnsiTheme="minorHAnsi" w:cstheme="minorHAnsi"/>
              <w:color w:val="808080" w:themeColor="background1" w:themeShade="80"/>
              <w:sz w:val="20"/>
              <w:szCs w:val="20"/>
            </w:rPr>
            <w:t>°C.</w:t>
          </w:r>
        </w:p>
      </w:docPartBody>
    </w:docPart>
    <w:docPart>
      <w:docPartPr>
        <w:name w:val="F468D6CC5F6A480CA29ABE55F1D85C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10D303-6D3E-41EC-81D9-A95CA47679A5}"/>
      </w:docPartPr>
      <w:docPartBody>
        <w:p w:rsidR="00614923" w:rsidRDefault="00EA0F08" w:rsidP="00EA0F08">
          <w:pPr>
            <w:pStyle w:val="F468D6CC5F6A480CA29ABE55F1D85CC42"/>
          </w:pPr>
          <w:r w:rsidRPr="00614A44">
            <w:rPr>
              <w:rFonts w:asciiTheme="minorHAnsi" w:hAnsiTheme="minorHAnsi" w:cstheme="minorHAnsi"/>
              <w:color w:val="808080" w:themeColor="background1" w:themeShade="80"/>
              <w:sz w:val="20"/>
              <w:szCs w:val="20"/>
            </w:rPr>
            <w:t>°C.</w:t>
          </w:r>
        </w:p>
      </w:docPartBody>
    </w:docPart>
    <w:docPart>
      <w:docPartPr>
        <w:name w:val="C0E18873B4DF41CA95BE95E4F1146C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BF5F43-B7C2-4E12-BD33-AD1F587D6C54}"/>
      </w:docPartPr>
      <w:docPartBody>
        <w:p w:rsidR="00614923" w:rsidRDefault="00EA0F08" w:rsidP="00EA0F08">
          <w:pPr>
            <w:pStyle w:val="C0E18873B4DF41CA95BE95E4F1146CEE2"/>
          </w:pPr>
          <w:r w:rsidRPr="00614A44">
            <w:rPr>
              <w:rStyle w:val="PlaceholderText"/>
              <w:rFonts w:asciiTheme="minorHAnsi" w:hAnsiTheme="minorHAnsi" w:cstheme="minorHAnsi"/>
              <w:sz w:val="20"/>
            </w:rPr>
            <w:t>m/s.</w:t>
          </w:r>
        </w:p>
      </w:docPartBody>
    </w:docPart>
    <w:docPart>
      <w:docPartPr>
        <w:name w:val="09EB8975DBBF4F33BFC5FD3BE4E920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38D2BF-74D4-418C-ADC7-1A5475A3AEE3}"/>
      </w:docPartPr>
      <w:docPartBody>
        <w:p w:rsidR="00614923" w:rsidRDefault="00F34A32" w:rsidP="00F34A32">
          <w:pPr>
            <w:pStyle w:val="09EB8975DBBF4F33BFC5FD3BE4E92093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268605EED34C6190BB8EA195FAE5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3EBF35-AE7C-43BC-BBB4-1C158A406259}"/>
      </w:docPartPr>
      <w:docPartBody>
        <w:p w:rsidR="00614923" w:rsidRDefault="00F34A32" w:rsidP="00F34A32">
          <w:pPr>
            <w:pStyle w:val="21268605EED34C6190BB8EA195FAE580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63575C0CEA4E05A321C1F7B31BEA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B57808-C31C-4F9A-8356-8EB936495D6C}"/>
      </w:docPartPr>
      <w:docPartBody>
        <w:p w:rsidR="00614923" w:rsidRDefault="00F34A32" w:rsidP="00F34A32">
          <w:pPr>
            <w:pStyle w:val="1163575C0CEA4E05A321C1F7B31BEA36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93E26018734956BC845B735968BF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9E6F53-4D3E-4AE8-BFE0-B076C3F3E9CF}"/>
      </w:docPartPr>
      <w:docPartBody>
        <w:p w:rsidR="00614923" w:rsidRDefault="00F34A32" w:rsidP="00F34A32">
          <w:pPr>
            <w:pStyle w:val="AB93E26018734956BC845B735968BF98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FEEA2BEECF45FBB87771AA6DAF1C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2D0777-F490-49D2-ADAC-3BC1A80BFFD2}"/>
      </w:docPartPr>
      <w:docPartBody>
        <w:p w:rsidR="00614923" w:rsidRDefault="00F34A32" w:rsidP="00F34A32">
          <w:pPr>
            <w:pStyle w:val="3BFEEA2BEECF45FBB87771AA6DAF1C69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B64E703D5E4B958B58FC1BBDE994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E9BA12-9C9F-4280-A3EA-2360EEA1FD30}"/>
      </w:docPartPr>
      <w:docPartBody>
        <w:p w:rsidR="00614923" w:rsidRDefault="00F34A32" w:rsidP="00F34A32">
          <w:pPr>
            <w:pStyle w:val="4AB64E703D5E4B958B58FC1BBDE994D9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C1BE32C8FF4E97A50F5FFA63E356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9B8AB0-55D8-4D47-B2FA-B3C18DEDB57F}"/>
      </w:docPartPr>
      <w:docPartBody>
        <w:p w:rsidR="00614923" w:rsidRDefault="00F34A32" w:rsidP="00F34A32">
          <w:pPr>
            <w:pStyle w:val="6AC1BE32C8FF4E97A50F5FFA63E35660"/>
          </w:pPr>
          <w:r w:rsidRPr="005F1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4626CD7C246C5A26A4064715A4A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C44D09-6061-47F6-B741-3A87A47E18EA}"/>
      </w:docPartPr>
      <w:docPartBody>
        <w:p w:rsidR="00614923" w:rsidRDefault="00EA0F08" w:rsidP="00EA0F08">
          <w:pPr>
            <w:pStyle w:val="1F74626CD7C246C5A26A4064715A4A1C2"/>
          </w:pPr>
          <w:r w:rsidRPr="00614A44">
            <w:rPr>
              <w:rStyle w:val="PlaceholderText"/>
              <w:rFonts w:asciiTheme="minorHAnsi" w:hAnsiTheme="minorHAnsi" w:cstheme="minorHAnsi"/>
              <w:color w:val="000000" w:themeColor="text1"/>
            </w:rPr>
            <w:t>Enter time 24hrs.</w:t>
          </w:r>
        </w:p>
      </w:docPartBody>
    </w:docPart>
    <w:docPart>
      <w:docPartPr>
        <w:name w:val="722AD4AC11C14CAFABEE0AABB1C06F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88DE77-DA65-4B31-99BC-AF956AC35799}"/>
      </w:docPartPr>
      <w:docPartBody>
        <w:p w:rsidR="00614923" w:rsidRDefault="00EA0F08" w:rsidP="00EA0F08">
          <w:pPr>
            <w:pStyle w:val="722AD4AC11C14CAFABEE0AABB1C06FC52"/>
          </w:pPr>
          <w:r w:rsidRPr="00614A44">
            <w:rPr>
              <w:rStyle w:val="PlaceholderText"/>
              <w:rFonts w:asciiTheme="minorHAnsi" w:hAnsiTheme="minorHAnsi" w:cstheme="minorHAnsi"/>
            </w:rPr>
            <w:t>Enter Temp.</w:t>
          </w:r>
        </w:p>
      </w:docPartBody>
    </w:docPart>
    <w:docPart>
      <w:docPartPr>
        <w:name w:val="35BF9642940B4E3D9F8A4998E7EABC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82F0AD-46B3-492D-B442-1C7CD6D568DD}"/>
      </w:docPartPr>
      <w:docPartBody>
        <w:p w:rsidR="00614923" w:rsidRDefault="00EA0F08" w:rsidP="00EA0F08">
          <w:pPr>
            <w:pStyle w:val="35BF9642940B4E3D9F8A4998E7EABC7E2"/>
          </w:pPr>
          <w:r w:rsidRPr="00614A44">
            <w:rPr>
              <w:rStyle w:val="PlaceholderText"/>
              <w:rFonts w:asciiTheme="minorHAnsi" w:hAnsiTheme="minorHAnsi" w:cstheme="minorHAnsi"/>
            </w:rPr>
            <w:t>Enter time 24hrs</w:t>
          </w:r>
        </w:p>
      </w:docPartBody>
    </w:docPart>
    <w:docPart>
      <w:docPartPr>
        <w:name w:val="020032012855452B99FDE0B8C9EC13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665D41-9772-4602-A33E-B73A561703EC}"/>
      </w:docPartPr>
      <w:docPartBody>
        <w:p w:rsidR="00614923" w:rsidRDefault="00EA0F08" w:rsidP="00EA0F08">
          <w:pPr>
            <w:pStyle w:val="020032012855452B99FDE0B8C9EC13F82"/>
          </w:pPr>
          <w:r w:rsidRPr="00614A44">
            <w:rPr>
              <w:rStyle w:val="PlaceholderText"/>
              <w:rFonts w:asciiTheme="minorHAnsi" w:hAnsiTheme="minorHAnsi" w:cstheme="minorHAnsi"/>
            </w:rPr>
            <w:t>%.</w:t>
          </w:r>
        </w:p>
      </w:docPartBody>
    </w:docPart>
    <w:docPart>
      <w:docPartPr>
        <w:name w:val="28BA1F0C18594F009121FD580517DA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B5B5FB-B7C1-400B-AB74-3389F86F8F0C}"/>
      </w:docPartPr>
      <w:docPartBody>
        <w:p w:rsidR="00B150CA" w:rsidRDefault="008879D4" w:rsidP="008879D4">
          <w:pPr>
            <w:pStyle w:val="28BA1F0C18594F009121FD580517DA1E"/>
          </w:pPr>
          <w:r w:rsidRPr="00777D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605C6285B249ECBEDE0134D20AA4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73D3B-4DBF-41E8-B07A-8FD0C7758780}"/>
      </w:docPartPr>
      <w:docPartBody>
        <w:p w:rsidR="007A23C8" w:rsidRDefault="00EA0F08" w:rsidP="00EA0F08">
          <w:pPr>
            <w:pStyle w:val="F8605C6285B249ECBEDE0134D20AA4722"/>
          </w:pPr>
          <w:r>
            <w:rPr>
              <w:rStyle w:val="PlaceholderText"/>
              <w:sz w:val="20"/>
            </w:rPr>
            <w:t>Enter windfarm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ero Matics">
    <w:panose1 w:val="020B0603060101010101"/>
    <w:charset w:val="00"/>
    <w:family w:val="swiss"/>
    <w:pitch w:val="variable"/>
    <w:sig w:usb0="A000002F" w:usb1="0000000A" w:usb2="00000000" w:usb3="00000000" w:csb0="0000011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C32"/>
    <w:rsid w:val="000B1A67"/>
    <w:rsid w:val="00195805"/>
    <w:rsid w:val="00257CA3"/>
    <w:rsid w:val="002A5785"/>
    <w:rsid w:val="00405CCD"/>
    <w:rsid w:val="00464F7C"/>
    <w:rsid w:val="00480FA8"/>
    <w:rsid w:val="004B1E72"/>
    <w:rsid w:val="005E3B99"/>
    <w:rsid w:val="00614923"/>
    <w:rsid w:val="006A5C32"/>
    <w:rsid w:val="007A23C8"/>
    <w:rsid w:val="00821277"/>
    <w:rsid w:val="008233AF"/>
    <w:rsid w:val="0082447A"/>
    <w:rsid w:val="008630EC"/>
    <w:rsid w:val="008879D4"/>
    <w:rsid w:val="009066B3"/>
    <w:rsid w:val="00937ED3"/>
    <w:rsid w:val="00A23DA5"/>
    <w:rsid w:val="00AE790D"/>
    <w:rsid w:val="00B11FFE"/>
    <w:rsid w:val="00B150CA"/>
    <w:rsid w:val="00B1626D"/>
    <w:rsid w:val="00B17B7A"/>
    <w:rsid w:val="00EA0F08"/>
    <w:rsid w:val="00EC2B5B"/>
    <w:rsid w:val="00F34A32"/>
    <w:rsid w:val="00F8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0F08"/>
    <w:rPr>
      <w:color w:val="808080"/>
    </w:rPr>
  </w:style>
  <w:style w:type="paragraph" w:customStyle="1" w:styleId="1E6A362A6C7644D59BECB8DD393C16C7">
    <w:name w:val="1E6A362A6C7644D59BECB8DD393C16C7"/>
  </w:style>
  <w:style w:type="paragraph" w:customStyle="1" w:styleId="5EFD162FF9CB430989223B983D0E76F7">
    <w:name w:val="5EFD162FF9CB430989223B983D0E76F7"/>
  </w:style>
  <w:style w:type="paragraph" w:customStyle="1" w:styleId="DC10A5CF655D4A3CBFAB79AD26148C16">
    <w:name w:val="DC10A5CF655D4A3CBFAB79AD26148C16"/>
    <w:rsid w:val="00F34A32"/>
    <w:rPr>
      <w:lang w:val="da-DK" w:eastAsia="da-DK"/>
    </w:rPr>
  </w:style>
  <w:style w:type="paragraph" w:customStyle="1" w:styleId="B251A9A2951846ADBD8632A050C6263A">
    <w:name w:val="B251A9A2951846ADBD8632A050C6263A"/>
    <w:rsid w:val="00F34A32"/>
    <w:rPr>
      <w:lang w:val="da-DK" w:eastAsia="da-DK"/>
    </w:rPr>
  </w:style>
  <w:style w:type="paragraph" w:customStyle="1" w:styleId="5BDBB4DC31A7463EAC7C848A85FD1F20">
    <w:name w:val="5BDBB4DC31A7463EAC7C848A85FD1F20"/>
    <w:rsid w:val="00F34A32"/>
    <w:rPr>
      <w:lang w:val="da-DK" w:eastAsia="da-DK"/>
    </w:rPr>
  </w:style>
  <w:style w:type="paragraph" w:customStyle="1" w:styleId="7AED63AC1B2A4527BFD8E13A464177E1">
    <w:name w:val="7AED63AC1B2A4527BFD8E13A464177E1"/>
    <w:rsid w:val="00F34A32"/>
    <w:rPr>
      <w:lang w:val="da-DK" w:eastAsia="da-DK"/>
    </w:rPr>
  </w:style>
  <w:style w:type="paragraph" w:customStyle="1" w:styleId="AB500163CE3948ECA4BA8BAD41A6A155">
    <w:name w:val="AB500163CE3948ECA4BA8BAD41A6A155"/>
    <w:rsid w:val="00F34A32"/>
    <w:rPr>
      <w:lang w:val="da-DK" w:eastAsia="da-DK"/>
    </w:rPr>
  </w:style>
  <w:style w:type="paragraph" w:customStyle="1" w:styleId="12BD040D171648D7B51DBB05C38691D3">
    <w:name w:val="12BD040D171648D7B51DBB05C38691D3"/>
    <w:rsid w:val="00F34A32"/>
    <w:rPr>
      <w:lang w:val="da-DK" w:eastAsia="da-DK"/>
    </w:rPr>
  </w:style>
  <w:style w:type="paragraph" w:customStyle="1" w:styleId="34BF9775EC2240889E3ABB93B35E4332">
    <w:name w:val="34BF9775EC2240889E3ABB93B35E4332"/>
    <w:rsid w:val="00F34A32"/>
    <w:rPr>
      <w:lang w:val="da-DK" w:eastAsia="da-DK"/>
    </w:rPr>
  </w:style>
  <w:style w:type="paragraph" w:customStyle="1" w:styleId="89054EDCC44347F38117464E1AB8C163">
    <w:name w:val="89054EDCC44347F38117464E1AB8C163"/>
    <w:rsid w:val="00F34A32"/>
    <w:rPr>
      <w:lang w:val="da-DK" w:eastAsia="da-DK"/>
    </w:rPr>
  </w:style>
  <w:style w:type="paragraph" w:customStyle="1" w:styleId="1D535B55BEAC4FDFB8320ACE4A123E04">
    <w:name w:val="1D535B55BEAC4FDFB8320ACE4A123E04"/>
    <w:rsid w:val="00F34A32"/>
    <w:rPr>
      <w:lang w:val="da-DK" w:eastAsia="da-DK"/>
    </w:rPr>
  </w:style>
  <w:style w:type="paragraph" w:customStyle="1" w:styleId="09EB8975DBBF4F33BFC5FD3BE4E92093">
    <w:name w:val="09EB8975DBBF4F33BFC5FD3BE4E92093"/>
    <w:rsid w:val="00F34A32"/>
    <w:rPr>
      <w:lang w:val="da-DK" w:eastAsia="da-DK"/>
    </w:rPr>
  </w:style>
  <w:style w:type="paragraph" w:customStyle="1" w:styleId="21268605EED34C6190BB8EA195FAE580">
    <w:name w:val="21268605EED34C6190BB8EA195FAE580"/>
    <w:rsid w:val="00F34A32"/>
    <w:rPr>
      <w:lang w:val="da-DK" w:eastAsia="da-DK"/>
    </w:rPr>
  </w:style>
  <w:style w:type="paragraph" w:customStyle="1" w:styleId="1163575C0CEA4E05A321C1F7B31BEA36">
    <w:name w:val="1163575C0CEA4E05A321C1F7B31BEA36"/>
    <w:rsid w:val="00F34A32"/>
    <w:rPr>
      <w:lang w:val="da-DK" w:eastAsia="da-DK"/>
    </w:rPr>
  </w:style>
  <w:style w:type="paragraph" w:customStyle="1" w:styleId="AB93E26018734956BC845B735968BF98">
    <w:name w:val="AB93E26018734956BC845B735968BF98"/>
    <w:rsid w:val="00F34A32"/>
    <w:rPr>
      <w:lang w:val="da-DK" w:eastAsia="da-DK"/>
    </w:rPr>
  </w:style>
  <w:style w:type="paragraph" w:customStyle="1" w:styleId="3BFEEA2BEECF45FBB87771AA6DAF1C69">
    <w:name w:val="3BFEEA2BEECF45FBB87771AA6DAF1C69"/>
    <w:rsid w:val="00F34A32"/>
    <w:rPr>
      <w:lang w:val="da-DK" w:eastAsia="da-DK"/>
    </w:rPr>
  </w:style>
  <w:style w:type="paragraph" w:customStyle="1" w:styleId="4AB64E703D5E4B958B58FC1BBDE994D9">
    <w:name w:val="4AB64E703D5E4B958B58FC1BBDE994D9"/>
    <w:rsid w:val="00F34A32"/>
    <w:rPr>
      <w:lang w:val="da-DK" w:eastAsia="da-DK"/>
    </w:rPr>
  </w:style>
  <w:style w:type="paragraph" w:customStyle="1" w:styleId="6AC1BE32C8FF4E97A50F5FFA63E35660">
    <w:name w:val="6AC1BE32C8FF4E97A50F5FFA63E35660"/>
    <w:rsid w:val="00F34A32"/>
    <w:rPr>
      <w:lang w:val="da-DK" w:eastAsia="da-DK"/>
    </w:rPr>
  </w:style>
  <w:style w:type="paragraph" w:customStyle="1" w:styleId="28BA1F0C18594F009121FD580517DA1E">
    <w:name w:val="28BA1F0C18594F009121FD580517DA1E"/>
    <w:rsid w:val="008879D4"/>
    <w:rPr>
      <w:lang w:val="da-DK" w:eastAsia="da-DK"/>
    </w:rPr>
  </w:style>
  <w:style w:type="paragraph" w:customStyle="1" w:styleId="0781B1B8781140DFA0B2E21098DEB0242">
    <w:name w:val="0781B1B8781140DFA0B2E21098DEB024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FB85F98A19CE4C2281FAE128123187E22">
    <w:name w:val="FB85F98A19CE4C2281FAE128123187E2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079DB11D3C3F4047A0EEC93CF377782B2">
    <w:name w:val="079DB11D3C3F4047A0EEC93CF377782B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4CF011BEA67C4D36BE8EC1A54F2A34E72">
    <w:name w:val="4CF011BEA67C4D36BE8EC1A54F2A34E7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0F4A22946EF8489AB43284ED0ECD55252">
    <w:name w:val="0F4A22946EF8489AB43284ED0ECD5525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87944BD70E5A45919FCD59843A3CB46E2">
    <w:name w:val="87944BD70E5A45919FCD59843A3CB46E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F9A6B517ED6C4C4A9FECE5968FCDC15E2">
    <w:name w:val="F9A6B517ED6C4C4A9FECE5968FCDC15E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E24F0C6173F7492FB2913B8C47B274F62">
    <w:name w:val="E24F0C6173F7492FB2913B8C47B274F6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420269CA55304D67B1FEBFCCF7BE1D522">
    <w:name w:val="420269CA55304D67B1FEBFCCF7BE1D52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DA142B1934E9482FBEBED492E35272E02">
    <w:name w:val="DA142B1934E9482FBEBED492E35272E0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AC4EC2A37E20414EAF36EC5C0AB0F95B2">
    <w:name w:val="AC4EC2A37E20414EAF36EC5C0AB0F95B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1D3CE24426244D1097220EF74145329F2">
    <w:name w:val="1D3CE24426244D1097220EF74145329F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63D0044FDFA7430F851F7811B70DD0A22">
    <w:name w:val="63D0044FDFA7430F851F7811B70DD0A2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D2B0A909E1EC4386BE1B7CBFFC69B5762">
    <w:name w:val="D2B0A909E1EC4386BE1B7CBFFC69B576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F468D6CC5F6A480CA29ABE55F1D85CC42">
    <w:name w:val="F468D6CC5F6A480CA29ABE55F1D85CC4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0E18873B4DF41CA95BE95E4F1146CEE2">
    <w:name w:val="C0E18873B4DF41CA95BE95E4F1146CEE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1F74626CD7C246C5A26A4064715A4A1C2">
    <w:name w:val="1F74626CD7C246C5A26A4064715A4A1C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722AD4AC11C14CAFABEE0AABB1C06FC52">
    <w:name w:val="722AD4AC11C14CAFABEE0AABB1C06FC5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35BF9642940B4E3D9F8A4998E7EABC7E2">
    <w:name w:val="35BF9642940B4E3D9F8A4998E7EABC7E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020032012855452B99FDE0B8C9EC13F82">
    <w:name w:val="020032012855452B99FDE0B8C9EC13F82"/>
    <w:rsid w:val="00EA0F08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F8605C6285B249ECBEDE0134D20AA4722">
    <w:name w:val="F8605C6285B249ECBEDE0134D20AA4722"/>
    <w:rsid w:val="00EA0F08"/>
    <w:pPr>
      <w:widowControl w:val="0"/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2018-12-11T00:00:00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9B0B1ED161F40815E6907CF107099" ma:contentTypeVersion="15" ma:contentTypeDescription="Create a new document." ma:contentTypeScope="" ma:versionID="f7cbc5a42732925a080ebbea1b1ab88c">
  <xsd:schema xmlns:xsd="http://www.w3.org/2001/XMLSchema" xmlns:xs="http://www.w3.org/2001/XMLSchema" xmlns:p="http://schemas.microsoft.com/office/2006/metadata/properties" xmlns:ns2="7fdcaf6c-689d-453b-a404-f1da77fba95a" targetNamespace="http://schemas.microsoft.com/office/2006/metadata/properties" ma:root="true" ma:fieldsID="9be93a3d9f2a079163d464698672e642" ns2:_="">
    <xsd:import namespace="7fdcaf6c-689d-453b-a404-f1da77fba9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  <xsd:element ref="ns2:CountryOrRegion7fe05949-083b-44b1-a1b8-904601ef16a1" minOccurs="0"/>
                <xsd:element ref="ns2:State7fe05949-083b-44b1-a1b8-904601ef16a1" minOccurs="0"/>
                <xsd:element ref="ns2:City7fe05949-083b-44b1-a1b8-904601ef16a1" minOccurs="0"/>
                <xsd:element ref="ns2:PostalCode7fe05949-083b-44b1-a1b8-904601ef16a1" minOccurs="0"/>
                <xsd:element ref="ns2:Street7fe05949-083b-44b1-a1b8-904601ef16a1" minOccurs="0"/>
                <xsd:element ref="ns2:GeoLoc7fe05949-083b-44b1-a1b8-904601ef16a1" minOccurs="0"/>
                <xsd:element ref="ns2:DispName7fe05949-083b-44b1-a1b8-904601ef16a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caf6c-689d-453b-a404-f1da77fba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15" nillable="true" ma:displayName="Location" ma:format="Dropdown" ma:internalName="Location">
      <xsd:simpleType>
        <xsd:restriction base="dms:Unknown"/>
      </xsd:simpleType>
    </xsd:element>
    <xsd:element name="CountryOrRegion7fe05949-083b-44b1-a1b8-904601ef16a1" ma:index="16" nillable="true" ma:displayName="Location: Country/Region" ma:internalName="CountryOrRegion" ma:readOnly="true">
      <xsd:simpleType>
        <xsd:restriction base="dms:Text"/>
      </xsd:simpleType>
    </xsd:element>
    <xsd:element name="State7fe05949-083b-44b1-a1b8-904601ef16a1" ma:index="17" nillable="true" ma:displayName="Location: State" ma:internalName="State" ma:readOnly="true">
      <xsd:simpleType>
        <xsd:restriction base="dms:Text"/>
      </xsd:simpleType>
    </xsd:element>
    <xsd:element name="City7fe05949-083b-44b1-a1b8-904601ef16a1" ma:index="18" nillable="true" ma:displayName="Location: City" ma:internalName="City" ma:readOnly="true">
      <xsd:simpleType>
        <xsd:restriction base="dms:Text"/>
      </xsd:simpleType>
    </xsd:element>
    <xsd:element name="PostalCode7fe05949-083b-44b1-a1b8-904601ef16a1" ma:index="19" nillable="true" ma:displayName="Location: Postal Code" ma:internalName="PostalCode" ma:readOnly="true">
      <xsd:simpleType>
        <xsd:restriction base="dms:Text"/>
      </xsd:simpleType>
    </xsd:element>
    <xsd:element name="Street7fe05949-083b-44b1-a1b8-904601ef16a1" ma:index="20" nillable="true" ma:displayName="Location: Street" ma:internalName="Street" ma:readOnly="true">
      <xsd:simpleType>
        <xsd:restriction base="dms:Text"/>
      </xsd:simpleType>
    </xsd:element>
    <xsd:element name="GeoLoc7fe05949-083b-44b1-a1b8-904601ef16a1" ma:index="21" nillable="true" ma:displayName="Location: Coordinates" ma:internalName="GeoLoc" ma:readOnly="true">
      <xsd:simpleType>
        <xsd:restriction base="dms:Unknown"/>
      </xsd:simpleType>
    </xsd:element>
    <xsd:element name="DispName7fe05949-083b-44b1-a1b8-904601ef16a1" ma:index="22" nillable="true" ma:displayName="Location: Name" ma:internalName="DispNa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on xmlns="7fdcaf6c-689d-453b-a404-f1da77fba95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392209-7263-4807-88C9-40A0B891C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D8F17-60D0-4375-9D2E-80777C1D3FE7}"/>
</file>

<file path=customXml/itemProps4.xml><?xml version="1.0" encoding="utf-8"?>
<ds:datastoreItem xmlns:ds="http://schemas.openxmlformats.org/officeDocument/2006/customXml" ds:itemID="{708972F9-A86A-48C5-A1E4-1CDF5454CA7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3EF1C62-A3DE-41ED-BF2E-EFDEE9234DA3}">
  <ds:schemaRefs>
    <ds:schemaRef ds:uri="http://schemas.openxmlformats.org/package/2006/metadata/core-properties"/>
    <ds:schemaRef ds:uri="220b9911-b3b2-46f1-97a3-3e2d37c7c18b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b3b2586d-d082-4b92-a56c-8c3fbf58dc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ELLE INSTALLATION REPORT</Template>
  <TotalTime>1</TotalTime>
  <Pages>9</Pages>
  <Words>918</Words>
  <Characters>5606</Characters>
  <Application>Microsoft Office Word</Application>
  <DocSecurity>0</DocSecurity>
  <Lines>46</Lines>
  <Paragraphs>13</Paragraphs>
  <ScaleCrop>false</ScaleCrop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ONeill</dc:creator>
  <cp:keywords/>
  <dc:description/>
  <cp:lastModifiedBy>Hans Vestergaard</cp:lastModifiedBy>
  <cp:revision>25</cp:revision>
  <cp:lastPrinted>2021-02-12T07:04:00Z</cp:lastPrinted>
  <dcterms:created xsi:type="dcterms:W3CDTF">2022-03-28T12:17:00Z</dcterms:created>
  <dcterms:modified xsi:type="dcterms:W3CDTF">2024-11-13T13:19:00Z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0x010100E609B0B1ED161F40815E6907CF107099</vt:lpwstr>
  </property>
  <property fmtid="{D5CDD505-2E9C-101B-9397-08002B2CF9AE}" pid="3" name="Order">
    <vt:r8>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Status">
    <vt:lpwstr>Ready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